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ED0" w:rsidRDefault="00A66ED0" w:rsidP="004712FA">
      <w:bookmarkStart w:id="0" w:name="_GoBack"/>
      <w:bookmarkEnd w:id="0"/>
    </w:p>
    <w:p w:rsidR="004712FA" w:rsidRPr="00A32E58" w:rsidRDefault="004712FA" w:rsidP="004712FA">
      <w:pPr>
        <w:jc w:val="center"/>
        <w:rPr>
          <w:rFonts w:ascii="Montserrat" w:hAnsi="Montserrat"/>
          <w:b/>
        </w:rPr>
      </w:pPr>
      <w:r w:rsidRPr="00A32E58">
        <w:rPr>
          <w:rFonts w:ascii="Montserrat" w:hAnsi="Montserrat"/>
          <w:b/>
        </w:rPr>
        <w:t>MARCO JURIDICO DEL INP</w:t>
      </w:r>
    </w:p>
    <w:p w:rsidR="004712FA" w:rsidRPr="00A32E58" w:rsidRDefault="004712FA" w:rsidP="004712FA">
      <w:pPr>
        <w:rPr>
          <w:rFonts w:ascii="Montserrat" w:hAnsi="Montserrat"/>
        </w:rPr>
      </w:pPr>
    </w:p>
    <w:p w:rsidR="004712FA" w:rsidRPr="0047475A" w:rsidRDefault="004712FA" w:rsidP="004712FA">
      <w:pPr>
        <w:rPr>
          <w:rFonts w:ascii="Montserrat" w:hAnsi="Montserrat"/>
          <w:sz w:val="22"/>
          <w:szCs w:val="22"/>
        </w:rPr>
      </w:pPr>
      <w:r w:rsidRPr="0047475A">
        <w:rPr>
          <w:rFonts w:ascii="Montserrat" w:hAnsi="Montserrat"/>
          <w:sz w:val="22"/>
          <w:szCs w:val="22"/>
        </w:rPr>
        <w:t>Constitución Política de los Estados Unidos Mexicanos.</w:t>
      </w:r>
    </w:p>
    <w:p w:rsidR="004712FA" w:rsidRPr="0047475A" w:rsidRDefault="004712FA" w:rsidP="004712FA">
      <w:pPr>
        <w:rPr>
          <w:rFonts w:ascii="Montserrat" w:hAnsi="Montserrat"/>
          <w:sz w:val="22"/>
          <w:szCs w:val="22"/>
        </w:rPr>
      </w:pPr>
      <w:r w:rsidRPr="0047475A">
        <w:rPr>
          <w:rFonts w:ascii="Montserrat" w:hAnsi="Montserrat"/>
          <w:sz w:val="22"/>
          <w:szCs w:val="22"/>
        </w:rPr>
        <w:t>D.O.F. 05-02-1917, Última Reforma D.O.F. 22/03/2024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TRATADOS Y DISPOSICIONES INTERNACIONALES</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Convención Americana sobre Derechos Humanos. pacto de San José de Costa Rica.</w:t>
      </w:r>
    </w:p>
    <w:p w:rsidR="004712FA" w:rsidRPr="0047475A" w:rsidRDefault="004712FA" w:rsidP="004712FA">
      <w:pPr>
        <w:rPr>
          <w:rFonts w:ascii="Montserrat" w:hAnsi="Montserrat"/>
          <w:sz w:val="22"/>
          <w:szCs w:val="22"/>
        </w:rPr>
      </w:pPr>
      <w:r w:rsidRPr="0047475A">
        <w:rPr>
          <w:rFonts w:ascii="Montserrat" w:hAnsi="Montserrat"/>
          <w:sz w:val="22"/>
          <w:szCs w:val="22"/>
        </w:rPr>
        <w:t>D.O.F. 07-05-1981, Última Reforma D.O.F. 17-01-2022.</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Convención sobre los Derechos del Niño. D.O.F. 25-01-1991.-</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Declaración de Lisboa de la Asociación Médica Mundial de los Derechos del</w:t>
      </w:r>
    </w:p>
    <w:p w:rsidR="004712FA" w:rsidRPr="0047475A" w:rsidRDefault="004712FA" w:rsidP="004712FA">
      <w:pPr>
        <w:rPr>
          <w:rFonts w:ascii="Montserrat" w:hAnsi="Montserrat"/>
          <w:sz w:val="22"/>
          <w:szCs w:val="22"/>
        </w:rPr>
      </w:pPr>
      <w:r w:rsidRPr="0047475A">
        <w:rPr>
          <w:rFonts w:ascii="Montserrat" w:hAnsi="Montserrat"/>
          <w:sz w:val="22"/>
          <w:szCs w:val="22"/>
        </w:rPr>
        <w:t>Paciente.</w:t>
      </w:r>
    </w:p>
    <w:p w:rsidR="004712FA" w:rsidRPr="0047475A" w:rsidRDefault="004712FA" w:rsidP="004712FA">
      <w:pPr>
        <w:rPr>
          <w:rFonts w:ascii="Montserrat" w:hAnsi="Montserrat"/>
          <w:sz w:val="22"/>
          <w:szCs w:val="22"/>
        </w:rPr>
      </w:pPr>
      <w:r w:rsidRPr="0047475A">
        <w:rPr>
          <w:rFonts w:ascii="Montserrat" w:hAnsi="Montserrat"/>
          <w:sz w:val="22"/>
          <w:szCs w:val="22"/>
        </w:rPr>
        <w:t>Septiembre/</w:t>
      </w:r>
      <w:proofErr w:type="gramStart"/>
      <w:r w:rsidRPr="0047475A">
        <w:rPr>
          <w:rFonts w:ascii="Montserrat" w:hAnsi="Montserrat"/>
          <w:sz w:val="22"/>
          <w:szCs w:val="22"/>
        </w:rPr>
        <w:t>Octubre</w:t>
      </w:r>
      <w:proofErr w:type="gramEnd"/>
      <w:r w:rsidRPr="0047475A">
        <w:rPr>
          <w:rFonts w:ascii="Montserrat" w:hAnsi="Montserrat"/>
          <w:sz w:val="22"/>
          <w:szCs w:val="22"/>
        </w:rPr>
        <w:t xml:space="preserve"> 1981.-</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Declaración Universal sobre Bioética y Derechos Humanos. D.O.F. 19-10-2005.-</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Pacto Internacional de Derechos Económicos, Sociales y Culturales. D.O.F. 12-05-1981.-</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xml:space="preserve">• Convención Interamericana para prevenir, sancionar y erradicar la Violencia Contra la Mujer "Convención de Belem do Pará" de 6 de </w:t>
      </w:r>
      <w:proofErr w:type="gramStart"/>
      <w:r w:rsidRPr="0047475A">
        <w:rPr>
          <w:rFonts w:ascii="Montserrat" w:hAnsi="Montserrat"/>
          <w:sz w:val="22"/>
          <w:szCs w:val="22"/>
        </w:rPr>
        <w:t>Septiembre</w:t>
      </w:r>
      <w:proofErr w:type="gramEnd"/>
      <w:r w:rsidRPr="0047475A">
        <w:rPr>
          <w:rFonts w:ascii="Montserrat" w:hAnsi="Montserrat"/>
          <w:sz w:val="22"/>
          <w:szCs w:val="22"/>
        </w:rPr>
        <w:t xml:space="preserve"> de 1994.</w:t>
      </w:r>
    </w:p>
    <w:p w:rsidR="004712FA" w:rsidRPr="0047475A" w:rsidRDefault="004712FA" w:rsidP="004712FA">
      <w:pPr>
        <w:rPr>
          <w:rFonts w:ascii="Montserrat" w:hAnsi="Montserrat"/>
          <w:sz w:val="22"/>
          <w:szCs w:val="22"/>
        </w:rPr>
      </w:pPr>
      <w:r w:rsidRPr="0047475A">
        <w:rPr>
          <w:rFonts w:ascii="Montserrat" w:hAnsi="Montserrat"/>
          <w:sz w:val="22"/>
          <w:szCs w:val="22"/>
        </w:rPr>
        <w:t>D.O.F. 19-01-1999.</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Convención Interamericana para la eliminación de todas las formas de</w:t>
      </w:r>
      <w:r w:rsidRPr="0047475A">
        <w:rPr>
          <w:rFonts w:ascii="Montserrat" w:hAnsi="Montserrat"/>
          <w:sz w:val="22"/>
          <w:szCs w:val="22"/>
        </w:rPr>
        <w:br/>
        <w:t>Discriminación contra las personas con Discapacidad suscrita en la Ciudad de Guatemala el 7 de Julio de 1999.-</w:t>
      </w:r>
      <w:r w:rsidRPr="0047475A">
        <w:rPr>
          <w:rFonts w:ascii="Montserrat" w:hAnsi="Montserrat"/>
          <w:sz w:val="22"/>
          <w:szCs w:val="22"/>
        </w:rPr>
        <w:br/>
        <w:t>D.O.F. 12-03-2001.-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xml:space="preserve">• Decreto </w:t>
      </w:r>
      <w:proofErr w:type="spellStart"/>
      <w:r w:rsidRPr="0047475A">
        <w:rPr>
          <w:rFonts w:ascii="Montserrat" w:hAnsi="Montserrat"/>
          <w:sz w:val="22"/>
          <w:szCs w:val="22"/>
        </w:rPr>
        <w:t>Promulgatorio</w:t>
      </w:r>
      <w:proofErr w:type="spellEnd"/>
      <w:r w:rsidRPr="0047475A">
        <w:rPr>
          <w:rFonts w:ascii="Montserrat" w:hAnsi="Montserrat"/>
          <w:sz w:val="22"/>
          <w:szCs w:val="22"/>
        </w:rPr>
        <w:t xml:space="preserve"> de la Convención Interamericana contra el Racismo, la</w:t>
      </w:r>
      <w:r w:rsidRPr="0047475A">
        <w:rPr>
          <w:rFonts w:ascii="Montserrat" w:hAnsi="Montserrat"/>
          <w:sz w:val="22"/>
          <w:szCs w:val="22"/>
        </w:rPr>
        <w:br/>
        <w:t>Discriminación Racial y Formas Conexas de Intolerancia (CIRDI), Adoptada en la Antigua, Guatemala, el Cinco de Junio de dos mil trece.</w:t>
      </w:r>
      <w:r w:rsidRPr="0047475A">
        <w:rPr>
          <w:rFonts w:ascii="Montserrat" w:hAnsi="Montserrat"/>
          <w:sz w:val="22"/>
          <w:szCs w:val="22"/>
        </w:rPr>
        <w:br/>
        <w:t>D.O.F. 20-02-2020.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Declaración Universal de los Derechos Humanos.-. D.O.F. 10/12/1948.-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Pacto Internacional de Derechos Civiles y Políticos. - D.O.F. 20-05-01981.</w:t>
      </w:r>
    </w:p>
    <w:p w:rsidR="004712FA" w:rsidRPr="0047475A" w:rsidRDefault="004712FA" w:rsidP="004712FA">
      <w:pPr>
        <w:pStyle w:val="Prrafodelista"/>
        <w:numPr>
          <w:ilvl w:val="0"/>
          <w:numId w:val="5"/>
        </w:numPr>
        <w:ind w:left="284" w:hanging="284"/>
        <w:rPr>
          <w:rFonts w:ascii="Montserrat" w:hAnsi="Montserrat"/>
          <w:sz w:val="22"/>
          <w:szCs w:val="22"/>
        </w:rPr>
      </w:pPr>
      <w:r w:rsidRPr="0047475A">
        <w:rPr>
          <w:rFonts w:ascii="Montserrat" w:hAnsi="Montserrat"/>
          <w:sz w:val="22"/>
          <w:szCs w:val="22"/>
        </w:rPr>
        <w:t>Convención Sobre los Derechos de las Personas con Discapacidad. D.O.F. 02-05-</w:t>
      </w:r>
      <w:r w:rsidRPr="0047475A">
        <w:rPr>
          <w:rFonts w:ascii="Montserrat" w:hAnsi="Montserrat"/>
          <w:sz w:val="22"/>
          <w:szCs w:val="22"/>
        </w:rPr>
        <w:br/>
        <w:t>2008.-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Convención Interamericana contra toda forma de Discriminación e Intolerancia</w:t>
      </w:r>
      <w:r w:rsidRPr="0047475A">
        <w:rPr>
          <w:rFonts w:ascii="Montserrat" w:hAnsi="Montserrat"/>
          <w:sz w:val="22"/>
          <w:szCs w:val="22"/>
        </w:rPr>
        <w:br/>
        <w:t>(CINDI).</w:t>
      </w:r>
      <w:r w:rsidRPr="0047475A">
        <w:rPr>
          <w:rFonts w:ascii="Montserrat" w:hAnsi="Montserrat"/>
          <w:sz w:val="22"/>
          <w:szCs w:val="22"/>
        </w:rPr>
        <w:br/>
        <w:t>D.O.F. 20-02-2020 LEYES</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Adquisiciones, Arrendamientos y Servicios del Sector Público.</w:t>
      </w:r>
      <w:r w:rsidRPr="0047475A">
        <w:rPr>
          <w:rFonts w:ascii="Montserrat" w:hAnsi="Montserrat"/>
          <w:sz w:val="22"/>
          <w:szCs w:val="22"/>
        </w:rPr>
        <w:br/>
        <w:t>D.O.F. 04-01-2000, Última Reforma D.O.F. 20-05-2021.-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Amparo, Reglamentaria de los Artículos 103 y 107 de la Constitución Política de los Estados Unidos Mexicanos.</w:t>
      </w:r>
    </w:p>
    <w:p w:rsidR="004712FA" w:rsidRPr="0047475A" w:rsidRDefault="004712FA" w:rsidP="004712FA">
      <w:pPr>
        <w:rPr>
          <w:rFonts w:ascii="Montserrat" w:hAnsi="Montserrat"/>
          <w:sz w:val="22"/>
          <w:szCs w:val="22"/>
        </w:rPr>
      </w:pPr>
      <w:r w:rsidRPr="0047475A">
        <w:rPr>
          <w:rFonts w:ascii="Montserrat" w:hAnsi="Montserrat"/>
          <w:sz w:val="22"/>
          <w:szCs w:val="22"/>
        </w:rPr>
        <w:t>D.O.F. 02-04-2013 Última Reforma D.O.F. 07-06-2021.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Asistencia Social.</w:t>
      </w:r>
      <w:r w:rsidRPr="0047475A">
        <w:rPr>
          <w:rFonts w:ascii="Montserrat" w:hAnsi="Montserrat"/>
          <w:sz w:val="22"/>
          <w:szCs w:val="22"/>
        </w:rPr>
        <w:br/>
        <w:t>D.O.F. 02-09-2004, Última Reforma D.O.F. 06-01-2023.-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Acceso de las Mujeres a una vida libre de violencia.</w:t>
      </w:r>
      <w:r w:rsidRPr="0047475A">
        <w:rPr>
          <w:rFonts w:ascii="Montserrat" w:hAnsi="Montserrat"/>
          <w:sz w:val="22"/>
          <w:szCs w:val="22"/>
        </w:rPr>
        <w:br/>
        <w:t>D.O.F. 1°-02-2007. Última Reforma D.O.F. 26-01-2024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Bioseguridad de Organismos Genéticamente Modificados.</w:t>
      </w:r>
      <w:r w:rsidRPr="0047475A">
        <w:rPr>
          <w:rFonts w:ascii="Montserrat" w:hAnsi="Montserrat"/>
          <w:sz w:val="22"/>
          <w:szCs w:val="22"/>
        </w:rPr>
        <w:br/>
        <w:t>D.O.F. 18-03-2005.- Ultima Reforma D.O.F. 11-05-2022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Coordinación Fiscal.</w:t>
      </w:r>
      <w:r w:rsidRPr="0047475A">
        <w:rPr>
          <w:rFonts w:ascii="Montserrat" w:hAnsi="Montserrat"/>
          <w:sz w:val="22"/>
          <w:szCs w:val="22"/>
        </w:rPr>
        <w:br/>
        <w:t>D.O.F. 27-12-1978, Última Reforma D.O.F. 03-01-2024.-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Firma Electrónica Avanzada.</w:t>
      </w:r>
      <w:r w:rsidRPr="0047475A">
        <w:rPr>
          <w:rFonts w:ascii="Montserrat" w:hAnsi="Montserrat"/>
          <w:sz w:val="22"/>
          <w:szCs w:val="22"/>
        </w:rPr>
        <w:br/>
        <w:t>D.O.F. 11-01-2012.- Ultima Reforma 20-05-2021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Fiscalización y Rendición de Cuentas de la Federación. Nueva Ley D.O.F. 18-07-2016.- Ultima Reforma 20-05-2021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Transición Energética.</w:t>
      </w:r>
      <w:r w:rsidRPr="0047475A">
        <w:rPr>
          <w:rFonts w:ascii="Montserrat" w:hAnsi="Montserrat"/>
          <w:sz w:val="22"/>
          <w:szCs w:val="22"/>
        </w:rPr>
        <w:br/>
        <w:t>D.O.F. 24-12-2015</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Ingresos de la Federación para el Ejercicio Fiscal de 2024.</w:t>
      </w:r>
      <w:r w:rsidRPr="0047475A">
        <w:rPr>
          <w:rFonts w:ascii="Montserrat" w:hAnsi="Montserrat"/>
          <w:sz w:val="22"/>
          <w:szCs w:val="22"/>
        </w:rPr>
        <w:br/>
        <w:t>D.O.F. 13-11-2023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de la Comisión Nacional de Derechos Humanos.</w:t>
      </w:r>
      <w:r w:rsidRPr="0047475A">
        <w:rPr>
          <w:rFonts w:ascii="Montserrat" w:hAnsi="Montserrat"/>
          <w:sz w:val="22"/>
          <w:szCs w:val="22"/>
        </w:rPr>
        <w:br/>
        <w:t>D.O.F. 29-06-1992, Última Reforma D.O.F. 01-04-2024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Federal de Protección a La Propiedad Industrial.</w:t>
      </w:r>
      <w:r w:rsidRPr="0047475A">
        <w:rPr>
          <w:rFonts w:ascii="Montserrat" w:hAnsi="Montserrat"/>
          <w:sz w:val="22"/>
          <w:szCs w:val="22"/>
        </w:rPr>
        <w:br/>
        <w:t>D.O.F. 01-07-2020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los Institutos Nacionales de Salud.</w:t>
      </w:r>
      <w:r w:rsidRPr="0047475A">
        <w:rPr>
          <w:rFonts w:ascii="Montserrat" w:hAnsi="Montserrat"/>
          <w:sz w:val="22"/>
          <w:szCs w:val="22"/>
        </w:rPr>
        <w:br/>
        <w:t>D.O.F. 26-05-2000, Última Reforma D.O.F. 11-05-2022.-.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Obras Públicas y Servicios Relacionados con las Mismas.</w:t>
      </w:r>
      <w:r w:rsidRPr="0047475A">
        <w:rPr>
          <w:rFonts w:ascii="Montserrat" w:hAnsi="Montserrat"/>
          <w:sz w:val="22"/>
          <w:szCs w:val="22"/>
        </w:rPr>
        <w:br/>
        <w:t>D.O.F. 04-01-2000, Última Reforma D.O.F. 20-05-2021.-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Planeación.</w:t>
      </w:r>
      <w:r w:rsidRPr="0047475A">
        <w:rPr>
          <w:rFonts w:ascii="Montserrat" w:hAnsi="Montserrat"/>
          <w:sz w:val="22"/>
          <w:szCs w:val="22"/>
        </w:rPr>
        <w:br/>
        <w:t>D.O.F. 05-01-1983, Última Reforma D.O.F. 08-05/2023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Premios Estímulos y Recompensas Civiles.</w:t>
      </w:r>
      <w:r w:rsidRPr="0047475A">
        <w:rPr>
          <w:rFonts w:ascii="Montserrat" w:hAnsi="Montserrat"/>
          <w:sz w:val="22"/>
          <w:szCs w:val="22"/>
        </w:rPr>
        <w:br/>
        <w:t>D.O.F. 31-12-1975, Última Reforma D.O.F. 10-05-2022.-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Diario Oficial de la Federación y Gacetas Gubernamentales.</w:t>
      </w:r>
      <w:r w:rsidRPr="0047475A">
        <w:rPr>
          <w:rFonts w:ascii="Montserrat" w:hAnsi="Montserrat"/>
          <w:sz w:val="22"/>
          <w:szCs w:val="22"/>
        </w:rPr>
        <w:br/>
        <w:t>D.O.F. 24-12-1986, Última Reforma D.O.F. 31-05-2019.- Fe de Erratas en D.O.F. 10-06-2019</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Impuesto al valor agregado.</w:t>
      </w:r>
      <w:r w:rsidRPr="0047475A">
        <w:rPr>
          <w:rFonts w:ascii="Montserrat" w:hAnsi="Montserrat"/>
          <w:sz w:val="22"/>
          <w:szCs w:val="22"/>
        </w:rPr>
        <w:br/>
        <w:t>D.O.F. 29-12-1978.- Ultima Reforma 12-11-2021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Impuesto Sobre la Renta.</w:t>
      </w:r>
      <w:r w:rsidRPr="0047475A">
        <w:rPr>
          <w:rFonts w:ascii="Montserrat" w:hAnsi="Montserrat"/>
          <w:sz w:val="22"/>
          <w:szCs w:val="22"/>
        </w:rPr>
        <w:br/>
        <w:t>D.O.F. 11-12-2013- Ultima Reforma 12 11-2021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Migración.</w:t>
      </w:r>
    </w:p>
    <w:p w:rsidR="004712FA" w:rsidRPr="0047475A" w:rsidRDefault="004712FA" w:rsidP="004712FA">
      <w:pPr>
        <w:rPr>
          <w:rFonts w:ascii="Montserrat" w:hAnsi="Montserrat"/>
          <w:sz w:val="22"/>
          <w:szCs w:val="22"/>
        </w:rPr>
      </w:pPr>
      <w:r w:rsidRPr="0047475A">
        <w:rPr>
          <w:rFonts w:ascii="Montserrat" w:hAnsi="Montserrat"/>
          <w:sz w:val="22"/>
          <w:szCs w:val="22"/>
        </w:rPr>
        <w:t>D.O.F. 25-05-2011, Ultima Reforma D.O.F. 26-03-2024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los Sistemas de Ahorro para el retiro.</w:t>
      </w:r>
      <w:r w:rsidRPr="0047475A">
        <w:rPr>
          <w:rFonts w:ascii="Montserrat" w:hAnsi="Montserrat"/>
          <w:sz w:val="22"/>
          <w:szCs w:val="22"/>
        </w:rPr>
        <w:br/>
        <w:t>D.O.F. 23-05-1996, Última Reforma D.O.F. 24-01-2024.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Nacionalidad.</w:t>
      </w:r>
      <w:r w:rsidRPr="0047475A">
        <w:rPr>
          <w:rFonts w:ascii="Montserrat" w:hAnsi="Montserrat"/>
          <w:sz w:val="22"/>
          <w:szCs w:val="22"/>
        </w:rPr>
        <w:br/>
        <w:t>D.O.F. 23-01-1998, Última Reforma D.O.F. 23-04-2012.-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Instituto de Seguridad y Servicios Sociales de los Trabajadores del Estado.</w:t>
      </w:r>
      <w:r w:rsidRPr="0047475A">
        <w:rPr>
          <w:rFonts w:ascii="Montserrat" w:hAnsi="Montserrat"/>
          <w:sz w:val="22"/>
          <w:szCs w:val="22"/>
        </w:rPr>
        <w:br/>
        <w:t>D.O.F. 31-03-2007, Ultima Reforma 23-04-2024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de Instituciones de Seguros y de Fianzas.</w:t>
      </w:r>
      <w:r w:rsidRPr="0047475A">
        <w:rPr>
          <w:rFonts w:ascii="Montserrat" w:hAnsi="Montserrat"/>
          <w:sz w:val="22"/>
          <w:szCs w:val="22"/>
        </w:rPr>
        <w:br/>
        <w:t>D.O.F. 04-04-2013, Última Reforma en D.O.F. 24-01-2024.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Tesorería de la Federación. D.O.F. 30-12-2015.-</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Servicio de Administración Tributaria.</w:t>
      </w:r>
      <w:r w:rsidRPr="0047475A">
        <w:rPr>
          <w:rFonts w:ascii="Montserrat" w:hAnsi="Montserrat"/>
          <w:sz w:val="22"/>
          <w:szCs w:val="22"/>
        </w:rPr>
        <w:br/>
        <w:t>D.O.F. 15-12-1995, Última Reforma D.O.F. 04-12-2018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del Sistema Nacional de Información Estadística y Geográfica.</w:t>
      </w:r>
      <w:r w:rsidRPr="0047475A">
        <w:rPr>
          <w:rFonts w:ascii="Montserrat" w:hAnsi="Montserrat"/>
          <w:sz w:val="22"/>
          <w:szCs w:val="22"/>
        </w:rPr>
        <w:br/>
        <w:t>D.O.F. 16-04-2008, Última Reforma D.O.F. – 01-12-2023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de Infraestructura de la Calidad.</w:t>
      </w:r>
      <w:r w:rsidRPr="0047475A">
        <w:rPr>
          <w:rFonts w:ascii="Montserrat" w:hAnsi="Montserrat"/>
          <w:sz w:val="22"/>
          <w:szCs w:val="22"/>
        </w:rPr>
        <w:br/>
        <w:t>D.O.F. DE 01-07-2020 Entrada en Vigor el 01-07-2020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Competencia Económica.</w:t>
      </w:r>
      <w:r w:rsidRPr="0047475A">
        <w:rPr>
          <w:rFonts w:ascii="Montserrat" w:hAnsi="Montserrat"/>
          <w:sz w:val="22"/>
          <w:szCs w:val="22"/>
        </w:rPr>
        <w:br/>
        <w:t xml:space="preserve">D.O.F. 23-05-2014, Última Reforma 20 </w:t>
      </w:r>
      <w:proofErr w:type="gramStart"/>
      <w:r w:rsidRPr="0047475A">
        <w:rPr>
          <w:rFonts w:ascii="Montserrat" w:hAnsi="Montserrat"/>
          <w:sz w:val="22"/>
          <w:szCs w:val="22"/>
        </w:rPr>
        <w:t>Mayo</w:t>
      </w:r>
      <w:proofErr w:type="gramEnd"/>
      <w:r w:rsidRPr="0047475A">
        <w:rPr>
          <w:rFonts w:ascii="Montserrat" w:hAnsi="Montserrat"/>
          <w:sz w:val="22"/>
          <w:szCs w:val="22"/>
        </w:rPr>
        <w:t xml:space="preserve"> de 2021</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Federal de Derechos.</w:t>
      </w:r>
      <w:r w:rsidRPr="0047475A">
        <w:rPr>
          <w:rFonts w:ascii="Montserrat" w:hAnsi="Montserrat"/>
          <w:sz w:val="22"/>
          <w:szCs w:val="22"/>
        </w:rPr>
        <w:br/>
        <w:t>D.O.F. 31-12-1981, Última Reforma D.O.F. 23-04-2024.-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las Entidades Paraestatales.</w:t>
      </w:r>
      <w:r w:rsidRPr="0047475A">
        <w:rPr>
          <w:rFonts w:ascii="Montserrat" w:hAnsi="Montserrat"/>
          <w:sz w:val="22"/>
          <w:szCs w:val="22"/>
        </w:rPr>
        <w:br/>
        <w:t>D.O.F. 14-05-1986, Última Reforma D.O.F. 08-05-2023.-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los Derechos del Contribuyente. D.O.F. 23-06-2005.-</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los Trabajadores al Servicio del Estado, Reglamentaria del apartado B del Artículo 123 Constitucional.</w:t>
      </w:r>
      <w:r w:rsidRPr="0047475A">
        <w:rPr>
          <w:rFonts w:ascii="Montserrat" w:hAnsi="Montserrat"/>
          <w:sz w:val="22"/>
          <w:szCs w:val="22"/>
        </w:rPr>
        <w:br/>
        <w:t>D.O.F. 28-10-1963, Última Reforma D.O.F. 22-11-2021.-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Presupuesto y Responsabilidad Hacendaria.</w:t>
      </w:r>
      <w:r w:rsidRPr="0047475A">
        <w:rPr>
          <w:rFonts w:ascii="Montserrat" w:hAnsi="Montserrat"/>
          <w:sz w:val="22"/>
          <w:szCs w:val="22"/>
        </w:rPr>
        <w:br/>
        <w:t>D.O.F. 26/03/2006, Última Reforma D.O.F. 17-04-2024.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Procedimiento Administrativo.</w:t>
      </w:r>
      <w:r w:rsidRPr="0047475A">
        <w:rPr>
          <w:rFonts w:ascii="Montserrat" w:hAnsi="Montserrat"/>
          <w:sz w:val="22"/>
          <w:szCs w:val="22"/>
        </w:rPr>
        <w:br/>
        <w:t>D.O.F. 04-08-1994, Última Reforma D.O.F. 18-05-2018.-</w:t>
      </w:r>
      <w:r w:rsidRPr="0047475A">
        <w:rPr>
          <w:rFonts w:ascii="Montserrat" w:hAnsi="Montserrat"/>
          <w:sz w:val="22"/>
          <w:szCs w:val="22"/>
        </w:rPr>
        <w:br/>
      </w:r>
    </w:p>
    <w:p w:rsidR="004712FA" w:rsidRDefault="004712FA" w:rsidP="004712FA">
      <w:pPr>
        <w:rPr>
          <w:rFonts w:ascii="Montserrat" w:hAnsi="Montserrat"/>
          <w:sz w:val="22"/>
          <w:szCs w:val="22"/>
        </w:rPr>
      </w:pPr>
      <w:r w:rsidRPr="0047475A">
        <w:rPr>
          <w:rFonts w:ascii="Montserrat" w:hAnsi="Montserrat"/>
          <w:sz w:val="22"/>
          <w:szCs w:val="22"/>
        </w:rPr>
        <w:t>• Ley Federal de Procedimiento Contencioso Administrativo.</w:t>
      </w:r>
      <w:r w:rsidRPr="0047475A">
        <w:rPr>
          <w:rFonts w:ascii="Montserrat" w:hAnsi="Montserrat"/>
          <w:sz w:val="22"/>
          <w:szCs w:val="22"/>
        </w:rPr>
        <w:br/>
        <w:t>D.O.F. 01-12-2005, Última Reforma D.O.F. 27/01/2017.-</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Ley Federal de Responsabilidad Patrimonial del Estado.</w:t>
      </w:r>
      <w:r w:rsidRPr="0047475A">
        <w:rPr>
          <w:rFonts w:ascii="Montserrat" w:hAnsi="Montserrat"/>
          <w:sz w:val="22"/>
          <w:szCs w:val="22"/>
        </w:rPr>
        <w:br/>
        <w:t>D.O.F. 31-12-2004, Última Reforma D.O.F. 29-12-2023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Sanidad Animal.</w:t>
      </w:r>
      <w:r w:rsidRPr="0047475A">
        <w:rPr>
          <w:rFonts w:ascii="Montserrat" w:hAnsi="Montserrat"/>
          <w:sz w:val="22"/>
          <w:szCs w:val="22"/>
        </w:rPr>
        <w:br/>
        <w:t>D.O.F. 25-07-2007, Última Reforma D.O.F. 11-05-2022.-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Transparencia y Acceso a la Información Pública</w:t>
      </w:r>
      <w:r w:rsidRPr="0047475A">
        <w:rPr>
          <w:rFonts w:ascii="Montserrat" w:hAnsi="Montserrat"/>
          <w:sz w:val="22"/>
          <w:szCs w:val="22"/>
        </w:rPr>
        <w:br/>
        <w:t>D.O.F. 09-05-2016, Última Reforma D.O.F. 01-04-2024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Federal del Derecho de Autor.</w:t>
      </w:r>
      <w:r w:rsidRPr="0047475A">
        <w:rPr>
          <w:rFonts w:ascii="Montserrat" w:hAnsi="Montserrat"/>
          <w:sz w:val="22"/>
          <w:szCs w:val="22"/>
        </w:rPr>
        <w:br/>
        <w:t>D.O.F. 24-12-1996, Última Reforma D.O.F. 01-07-2020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del Trabajo.</w:t>
      </w:r>
      <w:r w:rsidRPr="0047475A">
        <w:rPr>
          <w:rFonts w:ascii="Montserrat" w:hAnsi="Montserrat"/>
          <w:sz w:val="22"/>
          <w:szCs w:val="22"/>
        </w:rPr>
        <w:br/>
        <w:t>D.O.F. 01-04-1970, Última Reforma D.O.F. 04-04-2024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Precursores Químicos, Productos Químicos Esenciales y Máquinas para elaborar cápsulas y tabletas y/o comprimidos. -</w:t>
      </w:r>
      <w:r w:rsidRPr="0047475A">
        <w:rPr>
          <w:rFonts w:ascii="Montserrat" w:hAnsi="Montserrat"/>
          <w:sz w:val="22"/>
          <w:szCs w:val="22"/>
        </w:rPr>
        <w:br/>
        <w:t>D.O.F. 26-12-1997, Última Reforma D.O.F. 03-05-2023-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para la Administración y Enajenación de Bienes del Sector Público.</w:t>
      </w:r>
      <w:r w:rsidRPr="0047475A">
        <w:rPr>
          <w:rFonts w:ascii="Montserrat" w:hAnsi="Montserrat"/>
          <w:sz w:val="22"/>
          <w:szCs w:val="22"/>
        </w:rPr>
        <w:br/>
        <w:t>D.O.F. 19-12-2002, Última Reforma D.O.F. 11-05-2022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para prevenir y eliminar la Discriminación.</w:t>
      </w:r>
      <w:r w:rsidRPr="0047475A">
        <w:rPr>
          <w:rFonts w:ascii="Montserrat" w:hAnsi="Montserrat"/>
          <w:sz w:val="22"/>
          <w:szCs w:val="22"/>
        </w:rPr>
        <w:br/>
        <w:t>D.O.F. 11-06-2003, Última Reforma D.O.F. 08-12-2023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para la Prevención e Identificación de Operaciones con Recursos de</w:t>
      </w:r>
      <w:r w:rsidRPr="0047475A">
        <w:rPr>
          <w:rFonts w:ascii="Montserrat" w:hAnsi="Montserrat"/>
          <w:sz w:val="22"/>
          <w:szCs w:val="22"/>
        </w:rPr>
        <w:br/>
        <w:t>Procedencia Ilícita.</w:t>
      </w:r>
      <w:r w:rsidRPr="0047475A">
        <w:rPr>
          <w:rFonts w:ascii="Montserrat" w:hAnsi="Montserrat"/>
          <w:sz w:val="22"/>
          <w:szCs w:val="22"/>
        </w:rPr>
        <w:br/>
        <w:t>D.O.F. 17-10-2012.- Última Reforma D.O.F. 20 de mayo de 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Bienes Nacionales.</w:t>
      </w:r>
      <w:r w:rsidRPr="0047475A">
        <w:rPr>
          <w:rFonts w:ascii="Montserrat" w:hAnsi="Montserrat"/>
          <w:sz w:val="22"/>
          <w:szCs w:val="22"/>
        </w:rPr>
        <w:br/>
        <w:t>D.O.F. 20-05-2004, Última Reforma D.O.F. 03-05-2023.-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Contabilidad Gubernamental.</w:t>
      </w:r>
      <w:r w:rsidRPr="0047475A">
        <w:rPr>
          <w:rFonts w:ascii="Montserrat" w:hAnsi="Montserrat"/>
          <w:sz w:val="22"/>
          <w:szCs w:val="22"/>
        </w:rPr>
        <w:br/>
        <w:t>D.O.F. 31-12-2008, Última Reforma D.O.F. 30-01-2018.-</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Prestación de Servicios para la Atención, Cuidado y Desarrollo</w:t>
      </w:r>
      <w:r w:rsidRPr="0047475A">
        <w:rPr>
          <w:rFonts w:ascii="Montserrat" w:hAnsi="Montserrat"/>
          <w:sz w:val="22"/>
          <w:szCs w:val="22"/>
        </w:rPr>
        <w:br/>
        <w:t>Integral Infantil.</w:t>
      </w:r>
      <w:r w:rsidRPr="0047475A">
        <w:rPr>
          <w:rFonts w:ascii="Montserrat" w:hAnsi="Montserrat"/>
          <w:sz w:val="22"/>
          <w:szCs w:val="22"/>
        </w:rPr>
        <w:br/>
        <w:t>D.O.F. 24-10-2011, Última Reforma 25-06-2018.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Federal de Deuda Pública.</w:t>
      </w:r>
      <w:r w:rsidRPr="0047475A">
        <w:rPr>
          <w:rFonts w:ascii="Montserrat" w:hAnsi="Montserrat"/>
          <w:sz w:val="22"/>
          <w:szCs w:val="22"/>
        </w:rPr>
        <w:br/>
        <w:t>D.O.F. 31-12-1976, Última Reforma D.O.F. 30-01-2018.-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Desarrollo Social.</w:t>
      </w:r>
      <w:r w:rsidRPr="0047475A">
        <w:rPr>
          <w:rFonts w:ascii="Montserrat" w:hAnsi="Montserrat"/>
          <w:sz w:val="22"/>
          <w:szCs w:val="22"/>
        </w:rPr>
        <w:br/>
        <w:t>D.O.F. 20-01-2004, Última Reforma D.O.F. 11-05-2022.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Reglamentaria del Artículo 3º. de la Constitución Política de los Estados Unidos Mexicanos, en Materia de Mejora Continua de la Educación.</w:t>
      </w:r>
      <w:r w:rsidRPr="0047475A">
        <w:rPr>
          <w:rFonts w:ascii="Montserrat" w:hAnsi="Montserrat"/>
          <w:sz w:val="22"/>
          <w:szCs w:val="22"/>
        </w:rPr>
        <w:br/>
        <w:t>D.O.F. 30-09-2019</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Educación.</w:t>
      </w:r>
      <w:r w:rsidRPr="0047475A">
        <w:rPr>
          <w:rFonts w:ascii="Montserrat" w:hAnsi="Montserrat"/>
          <w:sz w:val="22"/>
          <w:szCs w:val="22"/>
        </w:rPr>
        <w:br/>
        <w:t>D.O.F. 30-09-2019, Última Reforma D.O.F. 01-04-2024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Población.</w:t>
      </w:r>
      <w:r w:rsidRPr="0047475A">
        <w:rPr>
          <w:rFonts w:ascii="Montserrat" w:hAnsi="Montserrat"/>
          <w:sz w:val="22"/>
          <w:szCs w:val="22"/>
        </w:rPr>
        <w:br/>
        <w:t>D.O.F. 07-01-1974, Última Reforma D.O.F. 12-07-2018.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Protección Civil.</w:t>
      </w:r>
      <w:r w:rsidRPr="0047475A">
        <w:rPr>
          <w:rFonts w:ascii="Montserrat" w:hAnsi="Montserrat"/>
          <w:sz w:val="22"/>
          <w:szCs w:val="22"/>
        </w:rPr>
        <w:br/>
        <w:t>D.O.F. 06-06-2012, Última Reforma D.O.F. 21-12-2023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Salud.</w:t>
      </w:r>
      <w:r w:rsidRPr="0047475A">
        <w:rPr>
          <w:rFonts w:ascii="Montserrat" w:hAnsi="Montserrat"/>
          <w:sz w:val="22"/>
          <w:szCs w:val="22"/>
        </w:rPr>
        <w:br/>
        <w:t>D.O.F. 07-02-1984, Ultima Reforma D.O.F. 26-03-2024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Sociedades Mercantiles.</w:t>
      </w:r>
      <w:r w:rsidRPr="0047475A">
        <w:rPr>
          <w:rFonts w:ascii="Montserrat" w:hAnsi="Montserrat"/>
          <w:sz w:val="22"/>
          <w:szCs w:val="22"/>
        </w:rPr>
        <w:br/>
        <w:t>D.O.F. 04-08-1934, Última Reforma D.O.F. 20-10-2023.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Transparencia y Acceso a la Información Pública.</w:t>
      </w:r>
      <w:r w:rsidRPr="0047475A">
        <w:rPr>
          <w:rFonts w:ascii="Montserrat" w:hAnsi="Montserrat"/>
          <w:sz w:val="22"/>
          <w:szCs w:val="22"/>
        </w:rPr>
        <w:br/>
        <w:t>D.O.F. 04-05-2015, Última Reforma D.O.F. 20 de mayo 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del Equilibrio Ecológico y la Protección al Ambiente.</w:t>
      </w:r>
      <w:r w:rsidRPr="0047475A">
        <w:rPr>
          <w:rFonts w:ascii="Montserrat" w:hAnsi="Montserrat"/>
          <w:sz w:val="22"/>
          <w:szCs w:val="22"/>
        </w:rPr>
        <w:br/>
        <w:t>D.O.F. 28-01-1988, Última Reforma D.O.F. 24-01-2024</w:t>
      </w:r>
      <w:r w:rsidRPr="0047475A">
        <w:rPr>
          <w:rFonts w:ascii="Montserrat" w:hAnsi="Montserrat"/>
          <w:sz w:val="22"/>
          <w:szCs w:val="22"/>
        </w:rPr>
        <w:br/>
      </w:r>
    </w:p>
    <w:p w:rsidR="004712FA" w:rsidRDefault="004712FA" w:rsidP="004712FA">
      <w:pPr>
        <w:rPr>
          <w:rFonts w:ascii="Montserrat" w:hAnsi="Montserrat"/>
          <w:sz w:val="22"/>
          <w:szCs w:val="22"/>
        </w:rPr>
      </w:pPr>
      <w:r w:rsidRPr="0047475A">
        <w:rPr>
          <w:rFonts w:ascii="Montserrat" w:hAnsi="Montserrat"/>
          <w:sz w:val="22"/>
          <w:szCs w:val="22"/>
        </w:rPr>
        <w:t>• Ley General de Títulos y Operaciones de Crédito.</w:t>
      </w:r>
      <w:r w:rsidRPr="0047475A">
        <w:rPr>
          <w:rFonts w:ascii="Montserrat" w:hAnsi="Montserrat"/>
          <w:sz w:val="22"/>
          <w:szCs w:val="22"/>
        </w:rPr>
        <w:br/>
        <w:t>D.O.F. 27-08-1932, Última Reforma D.O.F. 26-03-2024.-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para la atención y protección a personas con la condición del Espectro Autista.</w:t>
      </w:r>
      <w:r w:rsidRPr="0047475A">
        <w:rPr>
          <w:rFonts w:ascii="Montserrat" w:hAnsi="Montserrat"/>
          <w:sz w:val="22"/>
          <w:szCs w:val="22"/>
        </w:rPr>
        <w:br/>
        <w:t>D.O.F. 30-04-2015.- Ultima Reforma D.O.F. 27 de mayo de 2016</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General para la Inclusión de las Personas con Discapacidad.</w:t>
      </w:r>
      <w:r w:rsidRPr="0047475A">
        <w:rPr>
          <w:rFonts w:ascii="Montserrat" w:hAnsi="Montserrat"/>
          <w:sz w:val="22"/>
          <w:szCs w:val="22"/>
        </w:rPr>
        <w:br/>
        <w:t>D.O.F. 30-05-2011 Última Reforma D.O.F. 04-04-2024.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para la Igualdad entre mujeres y hombres.</w:t>
      </w:r>
      <w:r w:rsidRPr="0047475A">
        <w:rPr>
          <w:rFonts w:ascii="Montserrat" w:hAnsi="Montserrat"/>
          <w:sz w:val="22"/>
          <w:szCs w:val="22"/>
        </w:rPr>
        <w:br/>
        <w:t>D.O.F. 02-08-2006, Última Reforma D.O.F. 29-12-2023.-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para la Prevención y Gestión Integral de los Residuos.</w:t>
      </w:r>
      <w:r w:rsidRPr="0047475A">
        <w:rPr>
          <w:rFonts w:ascii="Montserrat" w:hAnsi="Montserrat"/>
          <w:sz w:val="22"/>
          <w:szCs w:val="22"/>
        </w:rPr>
        <w:br/>
        <w:t>D.O.F. 08-10-2003.- Ultima Reforma D.O.F. 08-05-2023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para la Prevención Social de la Violencia y la Delincuencia.</w:t>
      </w:r>
      <w:r w:rsidRPr="0047475A">
        <w:rPr>
          <w:rFonts w:ascii="Montserrat" w:hAnsi="Montserrat"/>
          <w:sz w:val="22"/>
          <w:szCs w:val="22"/>
        </w:rPr>
        <w:br/>
        <w:t>D.O.F. 24-01-2012.- Última Reforma D.O.F. 04-05-2021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los Derechos de niñas, niños y adolescentes.</w:t>
      </w:r>
      <w:r w:rsidRPr="0047475A">
        <w:rPr>
          <w:rFonts w:ascii="Montserrat" w:hAnsi="Montserrat"/>
          <w:sz w:val="22"/>
          <w:szCs w:val="22"/>
        </w:rPr>
        <w:br/>
        <w:t>D.O.F. 04-12-2014.- Última Reforma D.O.F. 17-04-2024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Ley Orgánica de la Administración Pública Federal.</w:t>
      </w:r>
    </w:p>
    <w:p w:rsidR="004712FA" w:rsidRPr="0047475A" w:rsidRDefault="004712FA" w:rsidP="004712FA">
      <w:pPr>
        <w:rPr>
          <w:rFonts w:ascii="Montserrat" w:hAnsi="Montserrat"/>
          <w:sz w:val="22"/>
          <w:szCs w:val="22"/>
        </w:rPr>
      </w:pPr>
      <w:r w:rsidRPr="0047475A">
        <w:rPr>
          <w:rFonts w:ascii="Montserrat" w:hAnsi="Montserrat"/>
          <w:sz w:val="22"/>
          <w:szCs w:val="22"/>
        </w:rPr>
        <w:t>D.O.F. 29-12-1976, Última Reforma D.O.F. 01-12-2023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xml:space="preserve">• Ley Orgánica del Tribunal Federal de Justicia Administrativa. </w:t>
      </w:r>
    </w:p>
    <w:p w:rsidR="004712FA" w:rsidRPr="0047475A" w:rsidRDefault="004712FA" w:rsidP="004712FA">
      <w:pPr>
        <w:rPr>
          <w:rFonts w:ascii="Montserrat" w:hAnsi="Montserrat"/>
          <w:sz w:val="22"/>
          <w:szCs w:val="22"/>
        </w:rPr>
      </w:pPr>
      <w:r w:rsidRPr="0047475A">
        <w:rPr>
          <w:rFonts w:ascii="Montserrat" w:hAnsi="Montserrat"/>
          <w:sz w:val="22"/>
          <w:szCs w:val="22"/>
        </w:rPr>
        <w:t>D.O.F. 18-07-2016.-</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Orgánica del Poder Judicial de la Federación.</w:t>
      </w:r>
    </w:p>
    <w:p w:rsidR="004712FA" w:rsidRPr="0047475A" w:rsidRDefault="004712FA" w:rsidP="004712FA">
      <w:pPr>
        <w:rPr>
          <w:rFonts w:ascii="Montserrat" w:hAnsi="Montserrat"/>
          <w:sz w:val="22"/>
          <w:szCs w:val="22"/>
        </w:rPr>
      </w:pPr>
      <w:r w:rsidRPr="0047475A">
        <w:rPr>
          <w:rFonts w:ascii="Montserrat" w:hAnsi="Montserrat"/>
          <w:sz w:val="22"/>
          <w:szCs w:val="22"/>
        </w:rPr>
        <w:t>D.O.F. 18-02-2022</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de la Fiscalía General de la República.</w:t>
      </w:r>
    </w:p>
    <w:p w:rsidR="004712FA" w:rsidRPr="0047475A" w:rsidRDefault="004712FA" w:rsidP="004712FA">
      <w:pPr>
        <w:rPr>
          <w:rFonts w:ascii="Montserrat" w:hAnsi="Montserrat"/>
          <w:sz w:val="22"/>
          <w:szCs w:val="22"/>
        </w:rPr>
      </w:pPr>
      <w:r w:rsidRPr="0047475A">
        <w:rPr>
          <w:rFonts w:ascii="Montserrat" w:hAnsi="Montserrat"/>
          <w:sz w:val="22"/>
          <w:szCs w:val="22"/>
        </w:rPr>
        <w:t>D.O.F. 20-05-2021</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Protección de Datos Personales en posesión de Sujetos Obligados.</w:t>
      </w:r>
    </w:p>
    <w:p w:rsidR="004712FA" w:rsidRPr="0047475A" w:rsidRDefault="004712FA" w:rsidP="004712FA">
      <w:pPr>
        <w:rPr>
          <w:rFonts w:ascii="Montserrat" w:hAnsi="Montserrat"/>
          <w:sz w:val="22"/>
          <w:szCs w:val="22"/>
        </w:rPr>
      </w:pPr>
      <w:r w:rsidRPr="0047475A">
        <w:rPr>
          <w:rFonts w:ascii="Montserrat" w:hAnsi="Montserrat"/>
          <w:sz w:val="22"/>
          <w:szCs w:val="22"/>
        </w:rPr>
        <w:t>D.O.F. 26-01-2017.-</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Archivos. -</w:t>
      </w:r>
    </w:p>
    <w:p w:rsidR="004712FA" w:rsidRPr="0047475A" w:rsidRDefault="004712FA" w:rsidP="004712FA">
      <w:pPr>
        <w:rPr>
          <w:rFonts w:ascii="Montserrat" w:hAnsi="Montserrat"/>
          <w:sz w:val="22"/>
          <w:szCs w:val="22"/>
        </w:rPr>
      </w:pPr>
      <w:r w:rsidRPr="0047475A">
        <w:rPr>
          <w:rFonts w:ascii="Montserrat" w:hAnsi="Montserrat"/>
          <w:sz w:val="22"/>
          <w:szCs w:val="22"/>
        </w:rPr>
        <w:t>D.O.F. 15-06-2018 Última Reforma D.O.F. 19-01-2023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para el Control del Tabaco.</w:t>
      </w:r>
    </w:p>
    <w:p w:rsidR="004712FA" w:rsidRPr="0047475A" w:rsidRDefault="004712FA" w:rsidP="004712FA">
      <w:pPr>
        <w:rPr>
          <w:rFonts w:ascii="Montserrat" w:hAnsi="Montserrat"/>
          <w:sz w:val="22"/>
          <w:szCs w:val="22"/>
        </w:rPr>
      </w:pPr>
      <w:r w:rsidRPr="0047475A">
        <w:rPr>
          <w:rFonts w:ascii="Montserrat" w:hAnsi="Montserrat"/>
          <w:sz w:val="22"/>
          <w:szCs w:val="22"/>
        </w:rPr>
        <w:t>D.O.F. 30-05-2008. – Ultima Reforma D.O.F. 17-02-2022</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Orgánica del Centro Federal de Conciliación y Registro Laboral.</w:t>
      </w:r>
    </w:p>
    <w:p w:rsidR="004712FA" w:rsidRPr="0047475A" w:rsidRDefault="004712FA" w:rsidP="004712FA">
      <w:pPr>
        <w:rPr>
          <w:rFonts w:ascii="Montserrat" w:hAnsi="Montserrat"/>
          <w:sz w:val="22"/>
          <w:szCs w:val="22"/>
        </w:rPr>
      </w:pPr>
      <w:r w:rsidRPr="0047475A">
        <w:rPr>
          <w:rFonts w:ascii="Montserrat" w:hAnsi="Montserrat"/>
          <w:sz w:val="22"/>
          <w:szCs w:val="22"/>
        </w:rPr>
        <w:t>D.O.F. 06-01-2020</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General en Materia de desaparición forzada de personas, desaparición cometida por particulares y del Sistema Nacional de Búsqueda de Personas.</w:t>
      </w:r>
    </w:p>
    <w:p w:rsidR="004712FA" w:rsidRPr="0047475A" w:rsidRDefault="004712FA" w:rsidP="004712FA">
      <w:pPr>
        <w:rPr>
          <w:rFonts w:ascii="Montserrat" w:hAnsi="Montserrat"/>
          <w:sz w:val="22"/>
          <w:szCs w:val="22"/>
        </w:rPr>
      </w:pPr>
      <w:r w:rsidRPr="0047475A">
        <w:rPr>
          <w:rFonts w:ascii="Montserrat" w:hAnsi="Montserrat"/>
          <w:sz w:val="22"/>
          <w:szCs w:val="22"/>
        </w:rPr>
        <w:t>D.O.F. 17-11-2017.- Última Reforma D.O.F. 01-04 2024.</w:t>
      </w:r>
    </w:p>
    <w:p w:rsidR="004712F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Nacional de Ejecución Penal</w:t>
      </w:r>
    </w:p>
    <w:p w:rsidR="004712FA" w:rsidRPr="0047475A" w:rsidRDefault="004712FA" w:rsidP="004712FA">
      <w:pPr>
        <w:rPr>
          <w:rFonts w:ascii="Montserrat" w:hAnsi="Montserrat"/>
          <w:sz w:val="22"/>
          <w:szCs w:val="22"/>
        </w:rPr>
      </w:pPr>
      <w:r w:rsidRPr="0047475A">
        <w:rPr>
          <w:rFonts w:ascii="Montserrat" w:hAnsi="Montserrat"/>
          <w:sz w:val="22"/>
          <w:szCs w:val="22"/>
        </w:rPr>
        <w:t>D.O.F. 16-06-2016.- Ultima Reforma por Sentencia SCJN 09/05/2018</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xml:space="preserve">• Ley Nacional de Mecanismos Alternativos de Solución de Controversias en Materia </w:t>
      </w:r>
      <w:proofErr w:type="gramStart"/>
      <w:r w:rsidRPr="0047475A">
        <w:rPr>
          <w:rFonts w:ascii="Montserrat" w:hAnsi="Montserrat"/>
          <w:sz w:val="22"/>
          <w:szCs w:val="22"/>
        </w:rPr>
        <w:t>Penal .</w:t>
      </w:r>
      <w:proofErr w:type="gramEnd"/>
      <w:r w:rsidRPr="0047475A">
        <w:rPr>
          <w:rFonts w:ascii="Montserrat" w:hAnsi="Montserrat"/>
          <w:sz w:val="22"/>
          <w:szCs w:val="22"/>
        </w:rPr>
        <w:br/>
        <w:t>D.O.F. 29-12-2014.- Ultima Modificación 20-05-2021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Nacional del Sistema Integral de Justicia Penal para Adolescentes.</w:t>
      </w:r>
      <w:r w:rsidRPr="0047475A">
        <w:rPr>
          <w:rFonts w:ascii="Montserrat" w:hAnsi="Montserrat"/>
          <w:sz w:val="22"/>
          <w:szCs w:val="22"/>
        </w:rPr>
        <w:br/>
        <w:t>D.O.F. 16-06-2016.- Última Reforma D.O.F. 01-12-2020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Reglamentaria del Artículo 5o. Constitucional, relativo al ejercicio de las</w:t>
      </w:r>
      <w:r w:rsidRPr="0047475A">
        <w:rPr>
          <w:rFonts w:ascii="Montserrat" w:hAnsi="Montserrat"/>
          <w:sz w:val="22"/>
          <w:szCs w:val="22"/>
        </w:rPr>
        <w:br/>
        <w:t>Profesiones en la Ciudad de México.</w:t>
      </w:r>
      <w:r w:rsidRPr="0047475A">
        <w:rPr>
          <w:rFonts w:ascii="Montserrat" w:hAnsi="Montserrat"/>
          <w:sz w:val="22"/>
          <w:szCs w:val="22"/>
        </w:rPr>
        <w:br/>
        <w:t>D.O.F. 26-05-1945, Última Reforma 05-04-2018.-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Ley Federal de Remuneraciones de los Servidores Públicos.</w:t>
      </w:r>
      <w:r w:rsidRPr="0047475A">
        <w:rPr>
          <w:rFonts w:ascii="Montserrat" w:hAnsi="Montserrat"/>
          <w:sz w:val="22"/>
          <w:szCs w:val="22"/>
        </w:rPr>
        <w:br/>
        <w:t>D.O.F. 19-05-2021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Austeridad Republicana.</w:t>
      </w:r>
      <w:r w:rsidRPr="0047475A">
        <w:rPr>
          <w:rFonts w:ascii="Montserrat" w:hAnsi="Montserrat"/>
          <w:sz w:val="22"/>
          <w:szCs w:val="22"/>
        </w:rPr>
        <w:br/>
        <w:t>D.O.F. 02-09-2022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de Fomento a la Confianza Ciudadana.</w:t>
      </w:r>
      <w:r w:rsidRPr="0047475A">
        <w:rPr>
          <w:rFonts w:ascii="Montserrat" w:hAnsi="Montserrat"/>
          <w:sz w:val="22"/>
          <w:szCs w:val="22"/>
        </w:rPr>
        <w:br/>
        <w:t>D.O.F. 20-01-2020</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La Ley General para la detección oportuna del Cáncer en la infancia y la</w:t>
      </w:r>
      <w:r w:rsidRPr="0047475A">
        <w:rPr>
          <w:rFonts w:ascii="Montserrat" w:hAnsi="Montserrat"/>
          <w:sz w:val="22"/>
          <w:szCs w:val="22"/>
        </w:rPr>
        <w:br/>
        <w:t>Adolescencia.</w:t>
      </w:r>
      <w:r w:rsidRPr="0047475A">
        <w:rPr>
          <w:rFonts w:ascii="Montserrat" w:hAnsi="Montserrat"/>
          <w:sz w:val="22"/>
          <w:szCs w:val="22"/>
        </w:rPr>
        <w:br/>
        <w:t>D.O.F. 07/01/2021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Federal de Telecomunicaciones y Radiodifusión.</w:t>
      </w:r>
      <w:r w:rsidRPr="0047475A">
        <w:rPr>
          <w:rFonts w:ascii="Montserrat" w:hAnsi="Montserrat"/>
          <w:sz w:val="22"/>
          <w:szCs w:val="22"/>
        </w:rPr>
        <w:br/>
        <w:t>D.O.F. 14/07/2014 Ultima Reforma D.O.F. 30-08-2022</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Ley General de Educación Superior.</w:t>
      </w:r>
      <w:r w:rsidRPr="0047475A">
        <w:rPr>
          <w:rFonts w:ascii="Montserrat" w:hAnsi="Montserrat"/>
          <w:sz w:val="22"/>
          <w:szCs w:val="22"/>
        </w:rPr>
        <w:br/>
        <w:t>D.O.F. 20/04/2021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Ley General de Bibliotecas.</w:t>
      </w:r>
      <w:r w:rsidRPr="0047475A">
        <w:rPr>
          <w:rFonts w:ascii="Montserrat" w:hAnsi="Montserrat"/>
          <w:sz w:val="22"/>
          <w:szCs w:val="22"/>
        </w:rPr>
        <w:br/>
        <w:t>D.O.F. 01/06/2021, Ultima Reforma D.O.F. 29-11-2023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Ley General de Víctimas.</w:t>
      </w:r>
      <w:r w:rsidRPr="0047475A">
        <w:rPr>
          <w:rFonts w:ascii="Montserrat" w:hAnsi="Montserrat"/>
          <w:sz w:val="22"/>
          <w:szCs w:val="22"/>
        </w:rPr>
        <w:br/>
        <w:t xml:space="preserve">D.O.F. 09/01/2013 Ultima Reforma D.O.F. 25-04-2023 </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CODIGOS</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Nacional de Procedimientos Penales.</w:t>
      </w:r>
      <w:r w:rsidRPr="0047475A">
        <w:rPr>
          <w:rFonts w:ascii="Montserrat" w:hAnsi="Montserrat"/>
          <w:sz w:val="22"/>
          <w:szCs w:val="22"/>
        </w:rPr>
        <w:br/>
        <w:t>D.O.F. 05-03-2014, Última Reforma 26/01/2024.-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Fiscal de la Federación.</w:t>
      </w:r>
      <w:r w:rsidRPr="0047475A">
        <w:rPr>
          <w:rFonts w:ascii="Montserrat" w:hAnsi="Montserrat"/>
          <w:sz w:val="22"/>
          <w:szCs w:val="22"/>
        </w:rPr>
        <w:br/>
        <w:t>D.O.F. 31-12-1981, Última Reforma D.O.F. 12-11-2021.- Cantidades Actualizadas 28/12/2023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de Comercio.</w:t>
      </w:r>
      <w:r w:rsidRPr="0047475A">
        <w:rPr>
          <w:rFonts w:ascii="Montserrat" w:hAnsi="Montserrat"/>
          <w:sz w:val="22"/>
          <w:szCs w:val="22"/>
        </w:rPr>
        <w:br/>
        <w:t>D.O.F. 7 AL 13-12-1889, Última Reforma D.O.F. 28-03-2018.- Cantidades Actualizadas 28/12/2023</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Civil Federal.</w:t>
      </w:r>
      <w:r w:rsidRPr="0047475A">
        <w:rPr>
          <w:rFonts w:ascii="Montserrat" w:hAnsi="Montserrat"/>
          <w:sz w:val="22"/>
          <w:szCs w:val="22"/>
        </w:rPr>
        <w:br/>
        <w:t xml:space="preserve">D.O.F. 24 de mayo, 14 de julio, 3 y 31 de agosto de 1928, </w:t>
      </w:r>
    </w:p>
    <w:p w:rsidR="004712FA" w:rsidRPr="0047475A" w:rsidRDefault="004712FA" w:rsidP="004712FA">
      <w:pPr>
        <w:rPr>
          <w:rFonts w:ascii="Montserrat" w:hAnsi="Montserrat"/>
          <w:sz w:val="22"/>
          <w:szCs w:val="22"/>
        </w:rPr>
      </w:pPr>
      <w:r w:rsidRPr="0047475A">
        <w:rPr>
          <w:rFonts w:ascii="Montserrat" w:hAnsi="Montserrat"/>
          <w:sz w:val="22"/>
          <w:szCs w:val="22"/>
        </w:rPr>
        <w:t>última reforma D.O.F. 17/01/2024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Federal de Procedimientos Civiles.</w:t>
      </w:r>
      <w:r w:rsidRPr="0047475A">
        <w:rPr>
          <w:rFonts w:ascii="Montserrat" w:hAnsi="Montserrat"/>
          <w:sz w:val="22"/>
          <w:szCs w:val="22"/>
        </w:rPr>
        <w:br/>
        <w:t>D.O.F. 24-02-1943, Última Reforma D.O.F. 07-06-2021. Por Sentencia de la Corte 18-02-2022</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Código Penal Federal.</w:t>
      </w:r>
    </w:p>
    <w:p w:rsidR="004712FA" w:rsidRPr="0047475A" w:rsidRDefault="004712FA" w:rsidP="004712FA">
      <w:pPr>
        <w:rPr>
          <w:rFonts w:ascii="Montserrat" w:hAnsi="Montserrat"/>
          <w:sz w:val="22"/>
          <w:szCs w:val="22"/>
        </w:rPr>
      </w:pPr>
      <w:r w:rsidRPr="0047475A">
        <w:rPr>
          <w:rFonts w:ascii="Montserrat" w:hAnsi="Montserrat"/>
          <w:sz w:val="22"/>
          <w:szCs w:val="22"/>
        </w:rPr>
        <w:t xml:space="preserve">D.O.F. 14-08-1931, Última Reforma D.O.F. 17-04-2024 </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Código Fiscal de la Ciudad de México</w:t>
      </w:r>
    </w:p>
    <w:p w:rsidR="004712FA" w:rsidRPr="0047475A" w:rsidRDefault="004712FA" w:rsidP="004712FA">
      <w:pPr>
        <w:rPr>
          <w:rFonts w:ascii="Montserrat" w:hAnsi="Montserrat"/>
          <w:sz w:val="22"/>
          <w:szCs w:val="22"/>
        </w:rPr>
      </w:pPr>
      <w:r w:rsidRPr="0047475A">
        <w:rPr>
          <w:rFonts w:ascii="Montserrat" w:hAnsi="Montserrat"/>
          <w:sz w:val="22"/>
          <w:szCs w:val="22"/>
        </w:rPr>
        <w:t xml:space="preserve">Publicado en la Gaceta Oficial de la Ciudad de México, el 29-12-2009.- </w:t>
      </w:r>
    </w:p>
    <w:p w:rsidR="004712FA" w:rsidRPr="0047475A" w:rsidRDefault="004712FA" w:rsidP="004712FA">
      <w:pPr>
        <w:rPr>
          <w:rFonts w:ascii="Montserrat" w:hAnsi="Montserrat"/>
          <w:sz w:val="22"/>
          <w:szCs w:val="22"/>
        </w:rPr>
      </w:pPr>
      <w:r w:rsidRPr="0047475A">
        <w:rPr>
          <w:rFonts w:ascii="Montserrat" w:hAnsi="Montserrat"/>
          <w:sz w:val="22"/>
          <w:szCs w:val="22"/>
        </w:rPr>
        <w:t>Ultima Reforma G.</w:t>
      </w:r>
      <w:proofErr w:type="gramStart"/>
      <w:r w:rsidRPr="0047475A">
        <w:rPr>
          <w:rFonts w:ascii="Montserrat" w:hAnsi="Montserrat"/>
          <w:sz w:val="22"/>
          <w:szCs w:val="22"/>
        </w:rPr>
        <w:t>O.CDMX</w:t>
      </w:r>
      <w:proofErr w:type="gramEnd"/>
      <w:r w:rsidRPr="0047475A">
        <w:rPr>
          <w:rFonts w:ascii="Montserrat" w:hAnsi="Montserrat"/>
          <w:sz w:val="22"/>
          <w:szCs w:val="22"/>
        </w:rPr>
        <w:t xml:space="preserve"> DE 26-12-2023</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REGLAMENTOS</w:t>
      </w:r>
    </w:p>
    <w:p w:rsidR="004712FA" w:rsidRPr="0047475A" w:rsidRDefault="004712FA" w:rsidP="004712FA">
      <w:pPr>
        <w:rPr>
          <w:rFonts w:ascii="Montserrat" w:hAnsi="Montserrat"/>
          <w:sz w:val="22"/>
          <w:szCs w:val="22"/>
        </w:rPr>
      </w:pPr>
      <w:r w:rsidRPr="0047475A">
        <w:rPr>
          <w:rFonts w:ascii="Montserrat" w:hAnsi="Montserrat"/>
          <w:sz w:val="22"/>
          <w:szCs w:val="22"/>
        </w:rPr>
        <w:br/>
        <w:t>• Reglamento del Registro Nacional de Cáncer.</w:t>
      </w:r>
      <w:r w:rsidRPr="0047475A">
        <w:rPr>
          <w:rFonts w:ascii="Montserrat" w:hAnsi="Montserrat"/>
          <w:sz w:val="22"/>
          <w:szCs w:val="22"/>
        </w:rPr>
        <w:br/>
        <w:t>D.O.F. 17-07-2018</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de Adquisiciones, Arrendamientos y Servicios del Sector</w:t>
      </w:r>
      <w:r w:rsidRPr="0047475A">
        <w:rPr>
          <w:rFonts w:ascii="Montserrat" w:hAnsi="Montserrat"/>
          <w:sz w:val="22"/>
          <w:szCs w:val="22"/>
        </w:rPr>
        <w:br/>
        <w:t>Público.</w:t>
      </w:r>
      <w:r w:rsidRPr="0047475A">
        <w:rPr>
          <w:rFonts w:ascii="Montserrat" w:hAnsi="Montserrat"/>
          <w:sz w:val="22"/>
          <w:szCs w:val="22"/>
        </w:rPr>
        <w:br/>
        <w:t>D.O.F. 28-07-2010.- Ultima Reforma D.O.F. 14-02-2024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lastRenderedPageBreak/>
        <w:t>• Reglamento de Insumos para la Salud.</w:t>
      </w:r>
      <w:r w:rsidRPr="0047475A">
        <w:rPr>
          <w:rFonts w:ascii="Montserrat" w:hAnsi="Montserrat"/>
          <w:sz w:val="22"/>
          <w:szCs w:val="22"/>
        </w:rPr>
        <w:br/>
        <w:t>D.O.F. 04-02-1998 Ultima Reforma D.O.F. 31-05-2021</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General de Protección Civil.</w:t>
      </w:r>
      <w:r w:rsidRPr="0047475A">
        <w:rPr>
          <w:rFonts w:ascii="Montserrat" w:hAnsi="Montserrat"/>
          <w:sz w:val="22"/>
          <w:szCs w:val="22"/>
        </w:rPr>
        <w:br/>
        <w:t>D.O.F. 13-05-2014, Última Reforma D.O.F. 09-12-2015.-</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General de Víctimas. D.O.F. 28-11-2014.</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General para la Prevención Social de la Violencia y la</w:t>
      </w:r>
      <w:r w:rsidRPr="0047475A">
        <w:rPr>
          <w:rFonts w:ascii="Montserrat" w:hAnsi="Montserrat"/>
          <w:sz w:val="22"/>
          <w:szCs w:val="22"/>
        </w:rPr>
        <w:br/>
        <w:t>Delincuencia.</w:t>
      </w:r>
      <w:r w:rsidRPr="0047475A">
        <w:rPr>
          <w:rFonts w:ascii="Montserrat" w:hAnsi="Montserrat"/>
          <w:sz w:val="22"/>
          <w:szCs w:val="22"/>
        </w:rPr>
        <w:br/>
        <w:t>D.O.F. 19-09-2014.-</w:t>
      </w:r>
      <w:r w:rsidRPr="0047475A">
        <w:rPr>
          <w:rFonts w:ascii="Montserrat" w:hAnsi="Montserrat"/>
          <w:sz w:val="22"/>
          <w:szCs w:val="22"/>
        </w:rPr>
        <w:br/>
      </w:r>
    </w:p>
    <w:p w:rsidR="004712FA" w:rsidRDefault="004712FA" w:rsidP="004712FA">
      <w:pPr>
        <w:rPr>
          <w:rFonts w:ascii="Montserrat" w:hAnsi="Montserrat"/>
          <w:sz w:val="22"/>
          <w:szCs w:val="22"/>
        </w:rPr>
      </w:pPr>
      <w:r w:rsidRPr="0047475A">
        <w:rPr>
          <w:rFonts w:ascii="Montserrat" w:hAnsi="Montserrat"/>
          <w:sz w:val="22"/>
          <w:szCs w:val="22"/>
        </w:rPr>
        <w:t>• Reglamento de la Ley General de los Derechos de niñas, niños y Adolescentes.</w:t>
      </w:r>
      <w:r w:rsidRPr="0047475A">
        <w:rPr>
          <w:rFonts w:ascii="Montserrat" w:hAnsi="Montserrat"/>
          <w:sz w:val="22"/>
          <w:szCs w:val="22"/>
        </w:rPr>
        <w:br/>
        <w:t>D.O.F. 02-12-2015.-</w:t>
      </w:r>
      <w:r w:rsidRPr="0047475A">
        <w:rPr>
          <w:rFonts w:ascii="Montserrat" w:hAnsi="Montserrat"/>
          <w:sz w:val="22"/>
          <w:szCs w:val="22"/>
        </w:rPr>
        <w:br/>
      </w: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de Información Estadística y Geográfica.</w:t>
      </w:r>
      <w:r w:rsidRPr="0047475A">
        <w:rPr>
          <w:rFonts w:ascii="Montserrat" w:hAnsi="Montserrat"/>
          <w:sz w:val="22"/>
          <w:szCs w:val="22"/>
        </w:rPr>
        <w:br/>
        <w:t>D.O.F. 03-11-1982, Última Reforma D.O.F. 24-03-2004.-</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r w:rsidRPr="0047475A">
        <w:rPr>
          <w:rFonts w:ascii="Montserrat" w:hAnsi="Montserrat"/>
          <w:sz w:val="22"/>
          <w:szCs w:val="22"/>
        </w:rPr>
        <w:t>• Reglamento de la Ley Federal del Derecho de Autor.</w:t>
      </w:r>
      <w:r w:rsidRPr="0047475A">
        <w:rPr>
          <w:rFonts w:ascii="Montserrat" w:hAnsi="Montserrat"/>
          <w:sz w:val="22"/>
          <w:szCs w:val="22"/>
        </w:rPr>
        <w:br/>
        <w:t>D.O.F. 22-05-1998, Última Reforma D.O.F. 14-09-2005.-</w:t>
      </w:r>
      <w:r w:rsidRPr="0047475A">
        <w:rPr>
          <w:rFonts w:ascii="Montserrat" w:hAnsi="Montserrat"/>
          <w:sz w:val="22"/>
          <w:szCs w:val="22"/>
        </w:rPr>
        <w:br/>
      </w:r>
    </w:p>
    <w:p w:rsidR="004712FA" w:rsidRPr="0047475A" w:rsidRDefault="004712FA" w:rsidP="004712FA">
      <w:pPr>
        <w:pStyle w:val="Prrafodelista"/>
        <w:numPr>
          <w:ilvl w:val="0"/>
          <w:numId w:val="4"/>
        </w:numPr>
        <w:ind w:left="426" w:hanging="426"/>
        <w:rPr>
          <w:rFonts w:ascii="Montserrat" w:hAnsi="Montserrat"/>
          <w:sz w:val="22"/>
          <w:szCs w:val="22"/>
        </w:rPr>
      </w:pPr>
      <w:r w:rsidRPr="0047475A">
        <w:rPr>
          <w:rFonts w:ascii="Montserrat" w:hAnsi="Montserrat"/>
          <w:sz w:val="22"/>
          <w:szCs w:val="22"/>
        </w:rPr>
        <w:t>Reglamento de la Ley de Obras Públicas y Servicios Relacionados con las Mismas.</w:t>
      </w:r>
      <w:r w:rsidRPr="0047475A">
        <w:rPr>
          <w:rFonts w:ascii="Montserrat" w:hAnsi="Montserrat"/>
          <w:sz w:val="22"/>
          <w:szCs w:val="22"/>
        </w:rPr>
        <w:br/>
        <w:t>D.O.F. 28-07-2010.- Ultima Reforma 24-02-2023</w:t>
      </w:r>
    </w:p>
    <w:p w:rsidR="004712FA" w:rsidRPr="0047475A" w:rsidRDefault="004712FA" w:rsidP="004712FA">
      <w:pPr>
        <w:rPr>
          <w:rFonts w:ascii="Montserrat" w:eastAsia="Times New Roman" w:hAnsi="Montserrat" w:cs="Arial"/>
          <w:sz w:val="22"/>
          <w:szCs w:val="22"/>
          <w:lang w:eastAsia="es-MX"/>
        </w:rPr>
      </w:pP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del Impuesto sobre la Renta.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08-10-2015, Última Reforma D.O.F. 06-05-16.-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 Tesorería de la Federación. D.O.F. 30-06-02017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Federal de Competencia Económica. D.O.F. 12-10-2007.-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Reglamento de la Ley Federal de las Entidades Paraestatales.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26-01-1990, Última Reforma D.O.F. 23-11-2010.-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Federal de Archivos. D.O.F. 13-05-2014.- </w:t>
      </w:r>
    </w:p>
    <w:p w:rsidR="004712FA" w:rsidRPr="0047475A" w:rsidRDefault="004712FA" w:rsidP="004712FA">
      <w:pPr>
        <w:spacing w:after="105"/>
        <w:ind w:left="108" w:right="12"/>
        <w:rPr>
          <w:rFonts w:ascii="Montserrat" w:hAnsi="Montserrat"/>
          <w:sz w:val="22"/>
          <w:szCs w:val="22"/>
        </w:rPr>
      </w:pPr>
      <w:r w:rsidRPr="0047475A">
        <w:rPr>
          <w:rFonts w:ascii="Montserrat" w:hAnsi="Montserrat"/>
          <w:sz w:val="22"/>
          <w:szCs w:val="22"/>
        </w:rPr>
        <w:t xml:space="preserve">Acuerdo que tiene por objeto emitir las Disposiciones Generales en las materias de </w:t>
      </w:r>
    </w:p>
    <w:p w:rsidR="004712FA" w:rsidRPr="0047475A" w:rsidRDefault="004712FA" w:rsidP="004712FA">
      <w:pPr>
        <w:spacing w:line="360" w:lineRule="auto"/>
        <w:ind w:left="108" w:right="12"/>
        <w:rPr>
          <w:rFonts w:ascii="Montserrat" w:hAnsi="Montserrat"/>
          <w:sz w:val="22"/>
          <w:szCs w:val="22"/>
        </w:rPr>
      </w:pPr>
      <w:r w:rsidRPr="0047475A">
        <w:rPr>
          <w:rFonts w:ascii="Montserrat" w:hAnsi="Montserrat"/>
          <w:sz w:val="22"/>
          <w:szCs w:val="22"/>
        </w:rPr>
        <w:lastRenderedPageBreak/>
        <w:t xml:space="preserve">Archivos y de Gobierno Abierto para la Administración Pública Federal y su Anexo Único. DOF 15/05/2017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Federal de Presupuesto y Responsabilidad Hacendaria.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28-06-2006. Ultima Reforma D.O.F. 13/11/2020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Federal de Sanidad Animal. D.O.F. 21-05-2012.-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Reglamento de la Ley Federal de Transparencia y Acceso a la Información Pública Gubernamental.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11-06-2003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Reglamento de la Ley Federal para el Control de Precursores Químicos Productos Químicos Esenciales y Maquinas para elaborar capsulas tableta y/o comprimidos. D.O.F. 15-09-1999.-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4" w:lineRule="auto"/>
        <w:ind w:right="12" w:hanging="708"/>
        <w:jc w:val="both"/>
        <w:rPr>
          <w:rFonts w:ascii="Montserrat" w:hAnsi="Montserrat"/>
          <w:sz w:val="22"/>
          <w:szCs w:val="22"/>
        </w:rPr>
      </w:pPr>
      <w:r w:rsidRPr="0047475A">
        <w:rPr>
          <w:rFonts w:ascii="Montserrat" w:hAnsi="Montserrat"/>
          <w:sz w:val="22"/>
          <w:szCs w:val="22"/>
        </w:rPr>
        <w:t xml:space="preserve">Reglamento de la Ley Federal para la Administración y Enajenación de Bienes del Sector Público.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17-06-2003, Última Reforma D.O.F. 29-11-2006.-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Federal sobre Metrología y Normalización.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14-01-1999, Última Reforma D.O.F. 28-11-2012.-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Prestación de Servicios de Atención Medica.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14-05-1986, Última Reforma D.O.F. 17-07-2018.-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4" w:lineRule="auto"/>
        <w:ind w:right="12" w:hanging="708"/>
        <w:jc w:val="both"/>
        <w:rPr>
          <w:rFonts w:ascii="Montserrat" w:hAnsi="Montserrat"/>
          <w:sz w:val="22"/>
          <w:szCs w:val="22"/>
        </w:rPr>
      </w:pPr>
      <w:r w:rsidRPr="0047475A">
        <w:rPr>
          <w:rFonts w:ascii="Montserrat" w:hAnsi="Montserrat"/>
          <w:sz w:val="22"/>
          <w:szCs w:val="22"/>
        </w:rPr>
        <w:lastRenderedPageBreak/>
        <w:t xml:space="preserve">Reglamento de la Ley General de Prestación de Servicios para la Atención, Cuidado y Desarrollo Integral Infantil.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22-08-2012, Última Reforma 10-05-2016.-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7" w:line="364"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Trasplantes. D.O.F. 26-03- 2014.-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Reglamento de Control Sanitario de Productos y Servicios. D.O.F. 09-09-1999, Última Reforma D.O.F. 08-09-2022.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Desarrollo Social.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18-01-2006, Última Reforma D.O.F. 28-08-2008.-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Control Sanitario de la Disposición de Órganos Tejidos y Cadáveres de Seres Humanos.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20-02-1985, Última Reforma D.O.F. 26-03-2014.-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Investigación para la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06-01-1987, Última Reforma D.O.F. 02-04-2014.-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Protección Social en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05-04-2004, Última Reforma D.O.F. 17-12-2014.-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del Equilibrio Ecológico y la Protección al Ambiente en Materia de Impacto Ambiental.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30-05-2000, Última Reforma D.O.F. 31-10-2014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para el Control del Tabaco.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31-05-2009, Última Reforma D.O.F. 09-10-2012.-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 la Propiedad Industrial.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23-11-1994, Última Reforma D.O.F. 16-12-2016.- </w:t>
      </w:r>
    </w:p>
    <w:p w:rsidR="004712FA" w:rsidRPr="0047475A" w:rsidRDefault="004712FA" w:rsidP="004712FA">
      <w:pPr>
        <w:rPr>
          <w:rFonts w:ascii="Montserrat" w:hAnsi="Montserrat"/>
          <w:sz w:val="22"/>
          <w:szCs w:val="22"/>
        </w:rPr>
      </w:pP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de la Ley Reglamentaria del Artículo 5o. Constitucional relativo al ejercicio de las Profesiones en el Distrito Federal. D.O.F. 01-10-1945.- Última Reforma D.O.F. 05-04-2018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 Nacionalidad.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17-06-2009, Última Reforma D.O.F. 25-11-2013.-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Población.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14-04-2000, Última Reforma D.O.F. 28-09-2012.-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para la Prevención y Gestión Integral de los Residuos.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30-11-2006. - Ultima Reforma D.O.F. 31-10-2014.-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4" w:lineRule="auto"/>
        <w:ind w:right="12" w:hanging="708"/>
        <w:jc w:val="both"/>
        <w:rPr>
          <w:rFonts w:ascii="Montserrat" w:hAnsi="Montserrat"/>
          <w:sz w:val="22"/>
          <w:szCs w:val="22"/>
        </w:rPr>
      </w:pPr>
      <w:r w:rsidRPr="0047475A">
        <w:rPr>
          <w:rFonts w:ascii="Montserrat" w:hAnsi="Montserrat"/>
          <w:sz w:val="22"/>
          <w:szCs w:val="22"/>
        </w:rPr>
        <w:t xml:space="preserve">Reglamento de Procedimientos para la atención de Quejas Medicas y Gestión Pericial de la Comisión Nacional de Arbitraje Médico.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21-01-2003, Última Reforma D.O.F. 08-08-2018.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7" w:line="360" w:lineRule="auto"/>
        <w:ind w:right="12" w:hanging="708"/>
        <w:jc w:val="both"/>
        <w:rPr>
          <w:rFonts w:ascii="Montserrat" w:hAnsi="Montserrat"/>
          <w:sz w:val="22"/>
          <w:szCs w:val="22"/>
        </w:rPr>
      </w:pPr>
      <w:r w:rsidRPr="0047475A">
        <w:rPr>
          <w:rFonts w:ascii="Montserrat" w:hAnsi="Montserrat"/>
          <w:sz w:val="22"/>
          <w:szCs w:val="22"/>
        </w:rPr>
        <w:t xml:space="preserve">Reglamento de la Ley del Impuesto al valor agregado. D.O.F. 04-12-2006.- Última Reforma 25-09-2014.-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 los Sistemas de Ahorro para el retiro.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lastRenderedPageBreak/>
        <w:t xml:space="preserve">D.O.F. 24-08-2009.- Ultima Reforma 25-02-2020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Federal de Seguridad y Salud en el Trabajo. D.O.F. 13-11-2014.-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Reglamento de los artículos 121 y 122 de la Ley Federal del Trabajo. D.O.F. 05-06- 2014.-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de Seguridad, Higiene y Medio Ambiente en el Trabajo del Sector Público Federal.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29-11-2006.-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Reglamento del Artículo 95 de la Ley Federal de Instituciones de Fianzas, para el cobro de fianzas otorgadas a favor de la Federación, del Distrito Federal, de los Estados y de los Municipios, Distintas de las que garantizan obligaciones Fiscales Federales a Cargo de Terceros.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15-01-1991.-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del Código Fiscal de la Federación. D.O.F. 02-04-2014.-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de Migración.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28-09-2012, Última Reforma D.O.F. 23-05-2014.-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2" w:line="362" w:lineRule="auto"/>
        <w:ind w:right="12" w:hanging="708"/>
        <w:jc w:val="both"/>
        <w:rPr>
          <w:rFonts w:ascii="Montserrat" w:hAnsi="Montserrat"/>
          <w:sz w:val="22"/>
          <w:szCs w:val="22"/>
        </w:rPr>
      </w:pPr>
      <w:r w:rsidRPr="0047475A">
        <w:rPr>
          <w:rFonts w:ascii="Montserrat" w:hAnsi="Montserrat"/>
          <w:sz w:val="22"/>
          <w:szCs w:val="22"/>
        </w:rPr>
        <w:t xml:space="preserve">Reglamento del Instituto de Administración y Avalúos de Bienes Nacionales. D.O.F. 14-05-2012.-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Reglamento Interior de la Secretaria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19-01-2004, Última Reforma D.O.F. 07-02-2018.-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5"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Interior del Consejo Nacional contra las Adicciones. D.O.F. 10-01-2011.-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Interior para la Comisión Interinstitucional para la Formación de Recursos Humanos para la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lastRenderedPageBreak/>
        <w:t xml:space="preserve">D.O.F. 12-12-2006.-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Reglamento por el que se establecen las Bases para la Realización del Internado de Pregrado de la Licenciatura en Medicina.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09-12-1983.-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rPr>
          <w:rFonts w:ascii="Montserrat" w:hAnsi="Montserrat"/>
          <w:sz w:val="22"/>
          <w:szCs w:val="22"/>
        </w:rPr>
      </w:pPr>
      <w:r w:rsidRPr="0047475A">
        <w:rPr>
          <w:rFonts w:ascii="Montserrat" w:hAnsi="Montserrat"/>
          <w:sz w:val="22"/>
          <w:szCs w:val="22"/>
        </w:rPr>
        <w:t>Reglamento General de Seguridad Radiológica. D.O.F. 22-11-1988.-</w:t>
      </w:r>
    </w:p>
    <w:p w:rsidR="004712FA" w:rsidRPr="0047475A" w:rsidRDefault="004712FA" w:rsidP="004712FA">
      <w:pPr>
        <w:rPr>
          <w:rFonts w:ascii="Montserrat" w:hAnsi="Montserrat"/>
          <w:sz w:val="22"/>
          <w:szCs w:val="22"/>
        </w:rPr>
      </w:pPr>
    </w:p>
    <w:p w:rsidR="004712FA" w:rsidRPr="0047475A" w:rsidRDefault="004712FA" w:rsidP="004712FA">
      <w:pPr>
        <w:numPr>
          <w:ilvl w:val="0"/>
          <w:numId w:val="4"/>
        </w:numPr>
        <w:spacing w:after="132" w:line="362" w:lineRule="auto"/>
        <w:ind w:right="12" w:hanging="708"/>
        <w:jc w:val="both"/>
        <w:rPr>
          <w:rFonts w:ascii="Montserrat" w:hAnsi="Montserrat"/>
          <w:sz w:val="22"/>
          <w:szCs w:val="22"/>
        </w:rPr>
      </w:pPr>
      <w:r w:rsidRPr="0047475A">
        <w:rPr>
          <w:rFonts w:ascii="Montserrat" w:hAnsi="Montserrat"/>
          <w:sz w:val="22"/>
          <w:szCs w:val="22"/>
        </w:rPr>
        <w:t xml:space="preserve">Reglamento Interior de Consejo de Salubridad General. D.O.F. 30-10-2001. - Última Reforma D.O.F. 11-12-2009.-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Reglamento de la Ley General de Salud en Materia de Control Sanitario para la </w:t>
      </w:r>
    </w:p>
    <w:p w:rsidR="004712FA" w:rsidRPr="0047475A" w:rsidRDefault="004712FA" w:rsidP="004712FA">
      <w:pPr>
        <w:spacing w:after="105"/>
        <w:ind w:left="108" w:right="12"/>
        <w:rPr>
          <w:rFonts w:ascii="Montserrat" w:hAnsi="Montserrat"/>
          <w:sz w:val="22"/>
          <w:szCs w:val="22"/>
        </w:rPr>
      </w:pPr>
      <w:r w:rsidRPr="0047475A">
        <w:rPr>
          <w:rFonts w:ascii="Montserrat" w:hAnsi="Montserrat"/>
          <w:sz w:val="22"/>
          <w:szCs w:val="22"/>
        </w:rPr>
        <w:t xml:space="preserve">Producción, Investigación y Uso Medicinal de la Cannabis y sus derivados Farmacológicos.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12-01-2021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Reglamento Interno del Consejo Nacional de Trasplantes.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29-05-2000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para el uso de uniforme o vestuario y utilización de equipo.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 Médicos Residentes.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de Capacitación del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NORMAS OFICIALES MEXICANAS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NOM-015-SSA2-2010 Para la Prevención, Tratamiento y Control de la Diabetes Mellitus.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23-11-2010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NOM-013-SSA2-2015 Para la Prevención y Control de Enfermedades Bucales.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23-11-2016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NOM-009-SSA2-2013 Para promoción de la Salud Escolar. D.O.F 09-12-2013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62"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NOM-010-SSA2-2010 Para la Prevención y Control de la Infección por Virus de la Inmunodeficiencia Humana.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10-11-2010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NOM-253-SSA1-2012 Para la Disposición de Sangre Humana y sus Componentes con Fines Terapéuticos.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26-10-2012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NOM-011-SSA2-2011, Para la Prevención y Control de la Rabia Humana y en los Perros y Gatos.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02-12-2011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NOM-006-SSA2-2013 Para la Prevención y Control de la Tuberculosis.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13-11-2013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NOM-001-SSA3-2012 En Materia de Educación en Salud para la Organización y Funcionamiento de Residencias Médicas.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04-01-2013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NOM-237-SSA1-2004 Para la Regulación de los Servicios de Salud, Atención Prehospitalaria de las Urgencias Médicas.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17-06-2022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NOM-017-SSA2-2012 Para la Vigilancia Epidemiológica.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19-02-2013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NOM-016-SSA2-2012 Para la Vigilancia, Prevención, Control, Manejo y Tratamiento del Cólera.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23-10-2012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NOM-003-SSA3-2010 Para la Practica de Hemodiálisis.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08-07-2010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8" w:line="265" w:lineRule="auto"/>
        <w:ind w:right="12" w:hanging="708"/>
        <w:jc w:val="both"/>
        <w:rPr>
          <w:rFonts w:ascii="Montserrat" w:hAnsi="Montserrat"/>
          <w:sz w:val="22"/>
          <w:szCs w:val="22"/>
        </w:rPr>
      </w:pPr>
      <w:r w:rsidRPr="0047475A">
        <w:rPr>
          <w:rFonts w:ascii="Montserrat" w:hAnsi="Montserrat"/>
          <w:sz w:val="22"/>
          <w:szCs w:val="22"/>
        </w:rPr>
        <w:t xml:space="preserve">NOM-004-SSA3-2012 En Materia del Expediente Clínico.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15-10-2012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NOM-032-SSA3-2010, Asistencia Social. Prestación de Servicios de Asistencia Social para Niños, Niñas y Adolescentes en situación de Riesgo y Vulnerabilidad.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25-02-2011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NOM-005-SSA3-2010 Que Establece los Requisitos mínimos de Infraestructura y </w:t>
      </w:r>
    </w:p>
    <w:p w:rsidR="004712FA" w:rsidRPr="0047475A" w:rsidRDefault="004712FA" w:rsidP="004712FA">
      <w:pPr>
        <w:spacing w:after="132" w:line="360" w:lineRule="auto"/>
        <w:ind w:left="108" w:right="12"/>
        <w:rPr>
          <w:rFonts w:ascii="Montserrat" w:hAnsi="Montserrat"/>
          <w:sz w:val="22"/>
          <w:szCs w:val="22"/>
        </w:rPr>
      </w:pPr>
      <w:r w:rsidRPr="0047475A">
        <w:rPr>
          <w:rFonts w:ascii="Montserrat" w:hAnsi="Montserrat"/>
          <w:sz w:val="22"/>
          <w:szCs w:val="22"/>
        </w:rPr>
        <w:lastRenderedPageBreak/>
        <w:t xml:space="preserve">Equipamiento de Establecimientos para la Atención Medica de Pacientes Ambulatorios. Última Reforma D.O.F. 09-07-2020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NOM-015-SSA3-2012 Para la Atención Integral a Personas con Discapacidad.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14-09-2012 </w:t>
      </w:r>
    </w:p>
    <w:p w:rsidR="004712FA" w:rsidRPr="0047475A" w:rsidRDefault="004712FA" w:rsidP="004712FA">
      <w:pPr>
        <w:spacing w:after="3" w:line="360" w:lineRule="auto"/>
        <w:ind w:right="12"/>
        <w:jc w:val="both"/>
        <w:rPr>
          <w:rFonts w:ascii="Montserrat" w:hAnsi="Montserrat"/>
          <w:sz w:val="22"/>
          <w:szCs w:val="22"/>
        </w:rPr>
      </w:pP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NOM-008-SSA3-2017 Para el Tratamiento Integral del Sobrepeso y la Obesidad.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18-05-2018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NOM-046-SSA2-2005.- Violencia Familiar, Sexual y Contra las Mujeres. - Criterios para la Prevención y Atención.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16-04-1999, Última Reforma D.O.F. 24-03-2016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NOM-027-SSA2-2007, Para la Prevención y Control de la Lepra.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16-12-2016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NOM-029-SSA3-2012 En Materia de Regulación de los Servicios de Salud. para la Práctica de la Cirugía Oftalmológica con Láser </w:t>
      </w:r>
      <w:proofErr w:type="spellStart"/>
      <w:r w:rsidRPr="0047475A">
        <w:rPr>
          <w:rFonts w:ascii="Montserrat" w:hAnsi="Montserrat"/>
          <w:sz w:val="22"/>
          <w:szCs w:val="22"/>
        </w:rPr>
        <w:t>Excimer</w:t>
      </w:r>
      <w:proofErr w:type="spellEnd"/>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02-08-2012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NOM-036-SSA2-2012 Prevención y Control de Enfermedades. Aplicación de Vacunas, Toxoides, </w:t>
      </w:r>
      <w:proofErr w:type="spellStart"/>
      <w:r w:rsidRPr="0047475A">
        <w:rPr>
          <w:rFonts w:ascii="Montserrat" w:hAnsi="Montserrat"/>
          <w:sz w:val="22"/>
          <w:szCs w:val="22"/>
        </w:rPr>
        <w:t>Faboterápicos</w:t>
      </w:r>
      <w:proofErr w:type="spellEnd"/>
      <w:r w:rsidRPr="0047475A">
        <w:rPr>
          <w:rFonts w:ascii="Montserrat" w:hAnsi="Montserrat"/>
          <w:sz w:val="22"/>
          <w:szCs w:val="22"/>
        </w:rPr>
        <w:t xml:space="preserve"> (Sueros) e Inmunoglobulinas en el Humano.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28-09-2012 Aclaración Publicada en D.O.F. DE 12-10-2012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NOM-027-SSA3-2013 Para la Regulación de los Servicios de Salud. que Establece los </w:t>
      </w:r>
    </w:p>
    <w:p w:rsidR="004712FA" w:rsidRPr="0047475A" w:rsidRDefault="004712FA" w:rsidP="004712FA">
      <w:pPr>
        <w:spacing w:line="357" w:lineRule="auto"/>
        <w:ind w:left="108" w:right="12"/>
        <w:rPr>
          <w:rFonts w:ascii="Montserrat" w:hAnsi="Montserrat"/>
          <w:sz w:val="22"/>
          <w:szCs w:val="22"/>
        </w:rPr>
      </w:pPr>
      <w:r w:rsidRPr="0047475A">
        <w:rPr>
          <w:rFonts w:ascii="Montserrat" w:hAnsi="Montserrat"/>
          <w:sz w:val="22"/>
          <w:szCs w:val="22"/>
        </w:rPr>
        <w:t xml:space="preserve">Criterios de Funcionamiento y Atención en los Servicios de Urgencias de los Establecimientos para la Atención Médica.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lastRenderedPageBreak/>
        <w:t xml:space="preserve">D.O.F. 04-09-2013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NOM-031-SSA2-1999, Para la Atención a la Salud del Niño.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09-02-2001, Última Reforma D.O.F. 25-11-2015 </w:t>
      </w:r>
    </w:p>
    <w:p w:rsidR="004712FA" w:rsidRPr="0047475A" w:rsidRDefault="004712FA" w:rsidP="004712FA">
      <w:pPr>
        <w:spacing w:after="3" w:line="360" w:lineRule="auto"/>
        <w:ind w:right="12"/>
        <w:jc w:val="both"/>
        <w:rPr>
          <w:rFonts w:ascii="Montserrat" w:hAnsi="Montserrat"/>
          <w:sz w:val="22"/>
          <w:szCs w:val="22"/>
        </w:rPr>
      </w:pP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NOM-026-SSA3-2012 Para la Práctica de la Cirugía mayor Ambulatoria.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07-08-2012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NOM-032-SSA2-2010, Para la Vigilancia Epidemiológica, Prevención y Control de las Enfermedades Transmitidas por Vector.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16-04-2015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NOM-037-SSA2-2012, Para la Prevención, Tratamiento y Control de las Dislipidemias.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13-07-2012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NOM-038-SSA2-2010 Para la Prevención, Tratamiento y Control de las Enfermedades por Deficiencia de Yodo.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21-04-2011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NOM-039-SSA2-2014 Para la Prevención y Control de las Infecciones de Transmisión Sexual.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01-06-2017, Última Modificación D.O.F. 01-12-2017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NOM-034-SSA2-2013 Para la Prevención y Control de los Defectos al Nacimiento.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24-06-2014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3"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NOM-035-SSA3-2012 En Materia de Información en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30-11-2012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 NOM-007-SSA2-2016, Para la Atención de la Mujer durante el Embarazo, Parto y Puerperio, y de la Persona recién nacida.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07-04-2016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NOM-011-SSA3-2014 Criterios para la Atención de Enfermos en Situación Terminal a través de Cuidados Paliativos.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09-12-2014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8" w:line="265" w:lineRule="auto"/>
        <w:ind w:right="12" w:hanging="708"/>
        <w:jc w:val="both"/>
        <w:rPr>
          <w:rFonts w:ascii="Montserrat" w:hAnsi="Montserrat"/>
          <w:sz w:val="22"/>
          <w:szCs w:val="22"/>
        </w:rPr>
      </w:pPr>
      <w:r w:rsidRPr="0047475A">
        <w:rPr>
          <w:rFonts w:ascii="Montserrat" w:hAnsi="Montserrat"/>
          <w:sz w:val="22"/>
          <w:szCs w:val="22"/>
        </w:rPr>
        <w:t xml:space="preserve">NOM-019-SSA3-2013 Para la práctica de Enfermería en el Sistema Nacional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02-09-2013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NOM-016-SSA3-2012 Que Establece las características mínimas de Infraestructura y Equipamiento de Hospitales y Consultorios de Atención Médica Especializada.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08-01-2013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NOM-034-SSA3-2013.- Regulación de los Servicios de Salud. - Atención Médica Prehospitalaria.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23-09-2014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NOM-025-SSA3-2013 Para la Organización y Funcionamiento de las Unidades de Cuidados Intensivos.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17-09-2013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NOM-030-SSA3-2013 Que Establece las Características Arquitectónicas para facilitar el Acceso, Tránsito, uso y Permanencia de las Personas con Discapacidad en</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Establecimientos para la Atención Médica Ambulatoria y Hospitalaria del Sistema Nacional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12-09-2013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NOM-229-SSA1-2002.- Salud Ambiental. Requisitos Técnicos para las Instalaciones, Responsabilidades Sanitarias, Especificaciones Técnicas para los Equipos y Protección Radiológica en Establecimientos de Diagnóstico Médico con Rayos X.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15-09-2006.- Modificada por Publicación en D.O.F. 29-12-2014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NOM-028-SSA3-2012 Para la Regulación de los Servicios de Salud. para la Práctica de la Ultrasonografía Diagnóstica.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07-01-2013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NOM-036-NUCL-2001 Relativa a los Requerimientos para Instalaciones de Tratamiento y Acondicionamiento de los Desechos Radiactivos.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D.O.F.26-09-2001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NOM-013-NUCL-2009 Por la que se establecen los Requerimientos de Seguridad Radiológica para Egresar a Pacientes a quienes se les ha Administrado Material Radiactivo.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20-10-2009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NOM-006-SSA3-2011 Para la Práctica de la Anestesiología.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23-03-2012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NOM-026-NUCL-2011 Para la Vigilancia Médica del Personal Ocupacionalmente Expuesto a Radiaciones Ionizantes. </w:t>
      </w:r>
    </w:p>
    <w:p w:rsidR="004712FA" w:rsidRPr="0047475A" w:rsidRDefault="004712FA" w:rsidP="004712FA">
      <w:pPr>
        <w:spacing w:after="3" w:line="360" w:lineRule="auto"/>
        <w:ind w:right="12"/>
        <w:jc w:val="both"/>
        <w:rPr>
          <w:rFonts w:ascii="Montserrat" w:hAnsi="Montserrat"/>
          <w:sz w:val="22"/>
          <w:szCs w:val="22"/>
        </w:rPr>
      </w:pP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26-10-2011.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NOM-012-NUCL-2002 Por la que se Establecen los Requerimientos y Calibración de Monitores de Radiación Ionizante.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19-06-2002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NOM-033-NUCL-2016, Especificaciones Técnicas para la Operación de Unidades de </w:t>
      </w:r>
      <w:proofErr w:type="spellStart"/>
      <w:r w:rsidRPr="0047475A">
        <w:rPr>
          <w:rFonts w:ascii="Montserrat" w:hAnsi="Montserrat"/>
          <w:sz w:val="22"/>
          <w:szCs w:val="22"/>
        </w:rPr>
        <w:t>Teleterapia</w:t>
      </w:r>
      <w:proofErr w:type="spellEnd"/>
      <w:r w:rsidRPr="0047475A">
        <w:rPr>
          <w:rFonts w:ascii="Montserrat" w:hAnsi="Montserrat"/>
          <w:sz w:val="22"/>
          <w:szCs w:val="22"/>
        </w:rPr>
        <w:t xml:space="preserve">: Aceleradores Lineales.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04-08-2016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NOM-031-NUCL-2011 Que Establece los Requisitos para el Entrenamiento del Personal Ocupacionalmente Expuesto a Radiaciones Ionizantes.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26-10-2011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58" w:lineRule="auto"/>
        <w:ind w:right="12" w:hanging="708"/>
        <w:jc w:val="both"/>
        <w:rPr>
          <w:rFonts w:ascii="Montserrat" w:hAnsi="Montserrat"/>
          <w:sz w:val="22"/>
          <w:szCs w:val="22"/>
        </w:rPr>
      </w:pPr>
      <w:r w:rsidRPr="0047475A">
        <w:rPr>
          <w:rFonts w:ascii="Montserrat" w:hAnsi="Montserrat"/>
          <w:sz w:val="22"/>
          <w:szCs w:val="22"/>
        </w:rPr>
        <w:t xml:space="preserve">NOM-039-NUCL-2011 Relativa las Especificaciones para la Exención de Prácticas y Fuentes Adscrita a Alguna Práctica, que utilizan Fuentes de Radiación Ionizante, de alguna o de todas las Condiciones Reguladoras. </w:t>
      </w:r>
    </w:p>
    <w:p w:rsidR="004712FA" w:rsidRPr="0047475A" w:rsidRDefault="004712FA" w:rsidP="004712FA">
      <w:pPr>
        <w:rPr>
          <w:rFonts w:ascii="Montserrat" w:hAnsi="Montserrat"/>
          <w:sz w:val="22"/>
          <w:szCs w:val="22"/>
        </w:rPr>
      </w:pPr>
      <w:r w:rsidRPr="0047475A">
        <w:rPr>
          <w:rFonts w:ascii="Montserrat" w:hAnsi="Montserrat"/>
          <w:sz w:val="22"/>
          <w:szCs w:val="22"/>
        </w:rPr>
        <w:t>D.O.F. 09-12-2020</w:t>
      </w:r>
    </w:p>
    <w:p w:rsidR="004712FA" w:rsidRPr="0047475A" w:rsidRDefault="004712FA" w:rsidP="004712FA">
      <w:pPr>
        <w:rPr>
          <w:rFonts w:ascii="Montserrat" w:hAnsi="Montserrat"/>
          <w:sz w:val="22"/>
          <w:szCs w:val="22"/>
        </w:rPr>
      </w:pPr>
    </w:p>
    <w:p w:rsidR="004712FA" w:rsidRPr="0047475A" w:rsidRDefault="004712FA" w:rsidP="004712FA">
      <w:pPr>
        <w:spacing w:line="362" w:lineRule="auto"/>
        <w:ind w:left="98" w:right="12" w:firstLine="708"/>
        <w:rPr>
          <w:rFonts w:ascii="Montserrat" w:hAnsi="Montserrat"/>
          <w:sz w:val="22"/>
          <w:szCs w:val="22"/>
        </w:rPr>
      </w:pPr>
      <w:r w:rsidRPr="0047475A">
        <w:rPr>
          <w:rFonts w:ascii="Montserrat" w:hAnsi="Montserrat"/>
          <w:sz w:val="22"/>
          <w:szCs w:val="22"/>
        </w:rPr>
        <w:t xml:space="preserve">NOM-052-SEMARNAT-2005 Que Establece las Características, el Procedimiento de Identificación, Clasificación y los Listados de los Residuos Peligrosos.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D.O.F.23-06-2006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lastRenderedPageBreak/>
        <w:t xml:space="preserve">NOM-002-SSA3-2017 Para la Organización, Funcionamiento de los Servicios de Radioterapia.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20-02-2018.-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NOM-165-SEMARNAT-2013 Que Establece la lista de Sustancias sujetas a Reporte para el Registro de Emisiones y Transferencia de Contaminantes.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24-01-2014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NOM-012-SSA3-2012 Que Establece los Criterios para la Ejecución de Proyectos de Investigación para la Salud en Seres Humanos.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04-12-2013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NOM-251-SSA1-2009 Relativa a las Prácticas de Higiene para el Proceso de Alimentos, Bebidas o Suplementos Alimenticios.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01-03-2010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 Norma Oficial Mexicana NOM-033-SSA3-2013. Educación en Salud. Criterios para la Utilización de los Establecimientos para la Atención Médica como Campos Clínicos para Ciclos Clínicos e Internados de Pregrado de la Licenciatura en Medicina.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17-06-2022 </w:t>
      </w:r>
    </w:p>
    <w:p w:rsidR="004712FA" w:rsidRPr="0047475A" w:rsidRDefault="004712FA" w:rsidP="004712FA">
      <w:pPr>
        <w:spacing w:line="360" w:lineRule="auto"/>
        <w:ind w:left="98" w:right="12" w:firstLine="708"/>
        <w:rPr>
          <w:rFonts w:ascii="Montserrat" w:hAnsi="Montserrat"/>
          <w:sz w:val="22"/>
          <w:szCs w:val="22"/>
        </w:rPr>
      </w:pPr>
      <w:r w:rsidRPr="0047475A">
        <w:rPr>
          <w:rFonts w:ascii="Montserrat" w:hAnsi="Montserrat"/>
          <w:sz w:val="22"/>
          <w:szCs w:val="22"/>
        </w:rPr>
        <w:t xml:space="preserve">NOM-045-SSA2-2005 Para la Vigilancia Epidemiológica, Prevención y Control, de las Infecciones Nosocomiales.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20-11-2009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NOM-040-NUCL-2016, Requisitos de Seguridad Radiológica para la Práctica de Medicina Nuclear.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04-08-2016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NOM-028-SSA2-2009, Para la Prevención, Tratamiento y Control de las Adicciones.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28-06-2017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NOM-161-SEMARNAT-2011 Que establece los criterios para clasificar a los Residuos de </w:t>
      </w:r>
    </w:p>
    <w:p w:rsidR="004712FA" w:rsidRPr="0047475A" w:rsidRDefault="004712FA" w:rsidP="004712FA">
      <w:pPr>
        <w:spacing w:line="361" w:lineRule="auto"/>
        <w:ind w:left="108" w:right="592"/>
        <w:rPr>
          <w:rFonts w:ascii="Montserrat" w:hAnsi="Montserrat"/>
          <w:sz w:val="22"/>
          <w:szCs w:val="22"/>
        </w:rPr>
      </w:pPr>
      <w:r w:rsidRPr="0047475A">
        <w:rPr>
          <w:rFonts w:ascii="Montserrat" w:hAnsi="Montserrat"/>
          <w:sz w:val="22"/>
          <w:szCs w:val="22"/>
        </w:rPr>
        <w:t xml:space="preserve">Manejo Especial y determinar y cuales están sujetos a Plan de Manejo: el Listado de los Mismos, el Procedimiento para la Inclusión o Exclusión a dicho listado, si como los elementos y Procedimientos para la Formulación de los Planes de Manejo.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D.O.F.01-02-2013 Última Reforma D.O.F. del 05-11-2014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NOM-007-SSA3-2011 Para la Organización y Funcionamiento de los Laboratorios </w:t>
      </w:r>
    </w:p>
    <w:p w:rsidR="004712FA" w:rsidRPr="0047475A" w:rsidRDefault="004712FA" w:rsidP="004712FA">
      <w:pPr>
        <w:spacing w:after="105"/>
        <w:ind w:left="108" w:right="12"/>
        <w:rPr>
          <w:rFonts w:ascii="Montserrat" w:hAnsi="Montserrat"/>
          <w:sz w:val="22"/>
          <w:szCs w:val="22"/>
        </w:rPr>
      </w:pPr>
      <w:r w:rsidRPr="0047475A">
        <w:rPr>
          <w:rFonts w:ascii="Montserrat" w:hAnsi="Montserrat"/>
          <w:sz w:val="22"/>
          <w:szCs w:val="22"/>
        </w:rPr>
        <w:t xml:space="preserve">Clínicos.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27-03-2012 </w:t>
      </w:r>
    </w:p>
    <w:p w:rsidR="004712FA" w:rsidRPr="0047475A" w:rsidRDefault="004712FA" w:rsidP="004712FA">
      <w:pPr>
        <w:spacing w:line="259" w:lineRule="auto"/>
        <w:rPr>
          <w:rFonts w:ascii="Montserrat" w:hAnsi="Montserrat"/>
          <w:sz w:val="22"/>
          <w:szCs w:val="22"/>
        </w:rPr>
      </w:pP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 Norma Mexicana para la Igualdad Laboral entre Mujeres y Hombres NMX-R-025- SCFI-2012.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19-10-2015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NOM-010-STPS-1999 Relativa a las Condiciones de Seguridad e Higiene en los Centros de Trabajo en donde se manejen, transporten, procesen o almacenen Sustancias Químicas capaces de Generar Contaminación en el Medio Ambiente Laboral.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13-03-2000, Última Reforma D.O.F. 26-02-2001 </w:t>
      </w:r>
    </w:p>
    <w:p w:rsidR="004712FA" w:rsidRPr="0047475A" w:rsidRDefault="004712FA" w:rsidP="004712FA">
      <w:pPr>
        <w:spacing w:line="362" w:lineRule="auto"/>
        <w:ind w:left="98" w:right="12" w:firstLine="708"/>
        <w:rPr>
          <w:rFonts w:ascii="Montserrat" w:hAnsi="Montserrat"/>
          <w:sz w:val="22"/>
          <w:szCs w:val="22"/>
        </w:rPr>
      </w:pPr>
      <w:r w:rsidRPr="0047475A">
        <w:rPr>
          <w:rFonts w:ascii="Montserrat" w:hAnsi="Montserrat"/>
          <w:sz w:val="22"/>
          <w:szCs w:val="22"/>
        </w:rPr>
        <w:t xml:space="preserve">Norma Oficial Mexicana NOM-035-STPS-2018, Factores de Riesgo Psicosocial </w:t>
      </w:r>
      <w:proofErr w:type="spellStart"/>
      <w:r w:rsidRPr="0047475A">
        <w:rPr>
          <w:rFonts w:ascii="Montserrat" w:hAnsi="Montserrat"/>
          <w:sz w:val="22"/>
          <w:szCs w:val="22"/>
        </w:rPr>
        <w:t>enel</w:t>
      </w:r>
      <w:proofErr w:type="spellEnd"/>
      <w:r w:rsidRPr="0047475A">
        <w:rPr>
          <w:rFonts w:ascii="Montserrat" w:hAnsi="Montserrat"/>
          <w:sz w:val="22"/>
          <w:szCs w:val="22"/>
        </w:rPr>
        <w:t xml:space="preserve"> Trabajo-Identificación, Análisis y Prevención.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23-10-2018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NOM-018-STPS-2015.- Sistema Armonizado para la Identificación y Comunicación de Peligros y Riesgos por Sustancias Químicas Peligrosas en los Centros de Trabajo.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09-10-2015 Aclaración D.O.F. 11-11-2015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7"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NOM-047-SSA1-2011 Relativa a la Salud Ambiental-Índices Biológicos de Exposición para el Personal Ocupacionalmente Expuesto a Sustancias Químicas.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06-06-2012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NOM-257-SSA1-2014, En Materia de Medicamentos Biotecnológicos. D.O.F.11-12-2014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 NOM-077-SSA1-1994 Que Establece las Especificaciones Sanitarias de los Materiales de Control (En General) para Laboratorios de Patología Clínica.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01-07-1996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NOM-078-SSA1-1994 Que Establece las Especificaciones Sanitarias de los Estándares de Calibración Utilizados en las Mediciones Realizadas en los Laboratorios de Patología Clínica.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01-07-1996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NORMA MEXICANA NMX-SAST-45001-IMNC-2018. Sistemas de Gestión de la Seguridad y Salud en el Trabajo-Requisitos con Orientación para su uso.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14-11-2018 </w:t>
      </w:r>
    </w:p>
    <w:p w:rsidR="004712FA" w:rsidRPr="0047475A" w:rsidRDefault="004712FA" w:rsidP="004712FA">
      <w:pPr>
        <w:spacing w:after="134" w:line="360" w:lineRule="auto"/>
        <w:ind w:left="98" w:right="12" w:firstLine="708"/>
        <w:rPr>
          <w:rFonts w:ascii="Montserrat" w:hAnsi="Montserrat"/>
          <w:sz w:val="22"/>
          <w:szCs w:val="22"/>
        </w:rPr>
      </w:pPr>
      <w:r w:rsidRPr="0047475A">
        <w:rPr>
          <w:rFonts w:ascii="Montserrat" w:hAnsi="Montserrat"/>
          <w:sz w:val="22"/>
          <w:szCs w:val="22"/>
        </w:rPr>
        <w:t xml:space="preserve">NOM-220-SSA1-2016, Instalación y Operación de la Farmacovigilancia. D.O.F. 19-07- 2017.-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2" w:line="360" w:lineRule="auto"/>
        <w:ind w:right="12" w:hanging="708"/>
        <w:jc w:val="both"/>
        <w:rPr>
          <w:rFonts w:ascii="Montserrat" w:hAnsi="Montserrat"/>
          <w:sz w:val="22"/>
          <w:szCs w:val="22"/>
        </w:rPr>
      </w:pPr>
      <w:r w:rsidRPr="0047475A">
        <w:rPr>
          <w:rFonts w:ascii="Montserrat" w:hAnsi="Montserrat"/>
          <w:sz w:val="22"/>
          <w:szCs w:val="22"/>
        </w:rPr>
        <w:lastRenderedPageBreak/>
        <w:t xml:space="preserve">Norma Oficial Mexicana NOM-008-SEGOB-2015, Personas con Discapacidad. - Acciones de Prevención y Condiciones de Seguridad en Materia de Protección Civil en Situación de Emergencia o Desastre.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12-08-2016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NOM-024-SSA3-2012 En Materia de Sistemas de Información de Registro Electrónico para la Salud. Intercambio de Información en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30-11-2012.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 NOM-037-SSA3-2016 Para la Organización y Funcionamiento de los Laboratorios de Anatomía Patológica.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21-02-2017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Norma Oficial Mexicana NOM-015-STPS-2001, Condiciones Térmicas Elevadas o Abatidas-Condiciones de Seguridad e Higiene. </w:t>
      </w:r>
    </w:p>
    <w:p w:rsidR="004712FA" w:rsidRPr="0047475A" w:rsidRDefault="004712FA" w:rsidP="004712FA">
      <w:pPr>
        <w:spacing w:after="510"/>
        <w:ind w:left="108" w:right="12"/>
        <w:rPr>
          <w:rFonts w:ascii="Montserrat" w:hAnsi="Montserrat"/>
          <w:sz w:val="22"/>
          <w:szCs w:val="22"/>
        </w:rPr>
      </w:pPr>
      <w:r w:rsidRPr="0047475A">
        <w:rPr>
          <w:rFonts w:ascii="Montserrat" w:hAnsi="Montserrat"/>
          <w:sz w:val="22"/>
          <w:szCs w:val="22"/>
        </w:rPr>
        <w:t xml:space="preserve">D.O.F. 14-06-2002. Última Actualización D.O.F. 14-06-2022 </w:t>
      </w:r>
    </w:p>
    <w:p w:rsidR="004712FA" w:rsidRPr="0047475A" w:rsidRDefault="004712FA" w:rsidP="004712FA">
      <w:pPr>
        <w:spacing w:after="518"/>
        <w:ind w:left="108" w:right="12"/>
        <w:rPr>
          <w:rFonts w:ascii="Montserrat" w:hAnsi="Montserrat"/>
          <w:sz w:val="22"/>
          <w:szCs w:val="22"/>
        </w:rPr>
      </w:pPr>
      <w:r w:rsidRPr="0047475A">
        <w:rPr>
          <w:rFonts w:ascii="Montserrat" w:hAnsi="Montserrat"/>
          <w:sz w:val="22"/>
          <w:szCs w:val="22"/>
        </w:rPr>
        <w:t xml:space="preserve">DECRETOS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Decreto por el que se aprueba el Protocolo Facultativo de la Convención sobre los Derechos del Niño relativo a la participación de Niños en los Conflictos Armados Adoptado por la Asamblea General de las Naciones Unidas el 25 de mayo de 2000. Resolución A/RES/54/263.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17-01-2002. - Última Actualización D.O.F. 03-05-2002 </w:t>
      </w:r>
    </w:p>
    <w:p w:rsidR="004712FA" w:rsidRPr="0047475A" w:rsidRDefault="004712FA" w:rsidP="004712FA">
      <w:pPr>
        <w:spacing w:after="115" w:line="259" w:lineRule="auto"/>
        <w:ind w:left="10" w:right="130"/>
        <w:jc w:val="right"/>
        <w:rPr>
          <w:rFonts w:ascii="Montserrat" w:hAnsi="Montserrat"/>
          <w:sz w:val="22"/>
          <w:szCs w:val="22"/>
        </w:rPr>
      </w:pPr>
      <w:r w:rsidRPr="0047475A">
        <w:rPr>
          <w:rFonts w:ascii="Montserrat" w:hAnsi="Montserrat"/>
          <w:sz w:val="22"/>
          <w:szCs w:val="22"/>
        </w:rPr>
        <w:t xml:space="preserve">Decreto por el que se aprueba el Protocolo Facultativo de la Convención sobre los </w:t>
      </w:r>
    </w:p>
    <w:p w:rsidR="004712FA" w:rsidRPr="0047475A" w:rsidRDefault="004712FA" w:rsidP="004712FA">
      <w:pPr>
        <w:spacing w:line="361" w:lineRule="auto"/>
        <w:ind w:left="108" w:right="158"/>
        <w:rPr>
          <w:rFonts w:ascii="Montserrat" w:hAnsi="Montserrat"/>
          <w:sz w:val="22"/>
          <w:szCs w:val="22"/>
        </w:rPr>
      </w:pPr>
      <w:r w:rsidRPr="0047475A">
        <w:rPr>
          <w:rFonts w:ascii="Montserrat" w:hAnsi="Montserrat"/>
          <w:sz w:val="22"/>
          <w:szCs w:val="22"/>
        </w:rPr>
        <w:lastRenderedPageBreak/>
        <w:t xml:space="preserve">Derechos del Niño Relativo a la venta de Niños la Prostitución Infantil y la Utilización de los Niños en la Pornografía Adoptado por la Asamblea General de las Naciones Unidas el 25 de mayo del 2000.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16-01-2002. - Última Actualización D.O.F. 22-04-2002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3" w:line="265" w:lineRule="auto"/>
        <w:ind w:right="12" w:hanging="708"/>
        <w:jc w:val="both"/>
        <w:rPr>
          <w:rFonts w:ascii="Montserrat" w:hAnsi="Montserrat"/>
          <w:sz w:val="22"/>
          <w:szCs w:val="22"/>
        </w:rPr>
      </w:pPr>
      <w:r w:rsidRPr="0047475A">
        <w:rPr>
          <w:rFonts w:ascii="Montserrat" w:hAnsi="Montserrat"/>
          <w:sz w:val="22"/>
          <w:szCs w:val="22"/>
        </w:rPr>
        <w:t xml:space="preserve">Decreto por el que los Titulares de las Dependencias y Entidades de la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Administración Pública Federal y Servidores Públicos hasta el nivel de Director General en el Sector Centralizado o su Equivalente en el Sector Paraestatal Deberán Rendir al Separarse de sus Empleos Cargos o Comisiones, un Informe de los Asuntos de sus</w:t>
      </w:r>
    </w:p>
    <w:p w:rsidR="004712FA" w:rsidRPr="0047475A" w:rsidRDefault="004712FA" w:rsidP="004712FA">
      <w:pPr>
        <w:spacing w:line="259" w:lineRule="auto"/>
        <w:rPr>
          <w:rFonts w:ascii="Montserrat" w:hAnsi="Montserrat"/>
          <w:sz w:val="22"/>
          <w:szCs w:val="22"/>
        </w:rPr>
      </w:pPr>
    </w:p>
    <w:p w:rsidR="004712FA" w:rsidRPr="0047475A" w:rsidRDefault="004712FA" w:rsidP="004712FA">
      <w:pPr>
        <w:spacing w:after="2" w:line="360" w:lineRule="auto"/>
        <w:ind w:left="108"/>
        <w:rPr>
          <w:rFonts w:ascii="Montserrat" w:hAnsi="Montserrat"/>
          <w:sz w:val="22"/>
          <w:szCs w:val="22"/>
        </w:rPr>
      </w:pPr>
      <w:r w:rsidRPr="0047475A">
        <w:rPr>
          <w:rFonts w:ascii="Montserrat" w:hAnsi="Montserrat"/>
          <w:sz w:val="22"/>
          <w:szCs w:val="22"/>
        </w:rPr>
        <w:t xml:space="preserve">Competencias y Entregar los Recursos Financieros Humanos y Materiales que tengan asignados para el Ejercicio de sus Atribuciones Legales, a Quienes los Sustituyan en sus Funciones.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02-09-1988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Decreto por el que se crea la Comisión Federal para la Protección contra Riesgos Sanitarios.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05-07-2001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Reglamento de la Comisión Federal para la Protección contra Riesgos Sanitarios.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13-04-2004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Decreto por el que se aprueba el Retiro de la Declaración Interpretativa que el Gobierno de los Estados Unidos Mexicanos Formuló al aprobar la Convención sobre la eliminación de todas las formas de Discriminación contra la Mujer adoptada por la Asamblea General de las Naciones Unidas, el 18 de diciembre de 1997.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D.O.F. 01-03-2000</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360" w:lineRule="auto"/>
        <w:ind w:left="98" w:right="12" w:firstLine="708"/>
        <w:rPr>
          <w:rFonts w:ascii="Montserrat" w:hAnsi="Montserrat"/>
          <w:sz w:val="22"/>
          <w:szCs w:val="22"/>
        </w:rPr>
      </w:pPr>
      <w:r w:rsidRPr="0047475A">
        <w:rPr>
          <w:rFonts w:ascii="Montserrat" w:hAnsi="Montserrat"/>
          <w:sz w:val="22"/>
          <w:szCs w:val="22"/>
        </w:rPr>
        <w:t xml:space="preserve">Decreto por el que se aprueba la enmienda al Párrafo Primero del Articulo 20 de la Convención sobre la eliminación de todas las formas de Discriminación contra la Mujer.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02-01-1997.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Decreto por el que se aprueba el retiro parcial de las Declaraciones Interpretativas y de la Reserva que el Gobierno de México Formulo al Párrafo 3 del Artículo y al Párrafo 2 del </w:t>
      </w:r>
    </w:p>
    <w:p w:rsidR="004712FA" w:rsidRPr="0047475A" w:rsidRDefault="004712FA" w:rsidP="004712FA">
      <w:pPr>
        <w:spacing w:line="360" w:lineRule="auto"/>
        <w:ind w:left="108" w:right="12"/>
        <w:rPr>
          <w:rFonts w:ascii="Montserrat" w:hAnsi="Montserrat"/>
          <w:sz w:val="22"/>
          <w:szCs w:val="22"/>
        </w:rPr>
      </w:pPr>
      <w:r w:rsidRPr="0047475A">
        <w:rPr>
          <w:rFonts w:ascii="Montserrat" w:hAnsi="Montserrat"/>
          <w:sz w:val="22"/>
          <w:szCs w:val="22"/>
        </w:rPr>
        <w:t xml:space="preserve">Articulo 23 respectivamente de la Convención Americana sobre Derechos Humanos al Proceder al Depósito de su Instrumento de Adhesión el 24 de marzo de 1981.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17-01-2002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Decreto por el que se aprueba la Declaración para el Reconocimiento de la Competencia del Comité contra la Tortura de la Convención contra la Tortura otros tratos o penas crueles Inhumanos o degradantes adoptada por la Asamblea General de las Naciones Unidas el 10 de diciembre de 1984.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17-01-2002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Decreto por el que se aprueban las Enmiendas a los Artículos 17 Párrafo 7 Y 18 </w:t>
      </w:r>
    </w:p>
    <w:p w:rsidR="004712FA" w:rsidRPr="0047475A" w:rsidRDefault="004712FA" w:rsidP="004712FA">
      <w:pPr>
        <w:spacing w:line="362" w:lineRule="auto"/>
        <w:ind w:left="108" w:right="248"/>
        <w:rPr>
          <w:rFonts w:ascii="Montserrat" w:hAnsi="Montserrat"/>
          <w:sz w:val="22"/>
          <w:szCs w:val="22"/>
        </w:rPr>
      </w:pPr>
      <w:r w:rsidRPr="0047475A">
        <w:rPr>
          <w:rFonts w:ascii="Montserrat" w:hAnsi="Montserrat"/>
          <w:sz w:val="22"/>
          <w:szCs w:val="22"/>
        </w:rPr>
        <w:t xml:space="preserve">Párrafo 5 de la Convención contra la Tortura y otros Tratos o Penas Crueles Inhumanos o Degradantes del 10 de diciembre de 1984 Adoptada en Nueva York el 8 de </w:t>
      </w:r>
      <w:proofErr w:type="gramStart"/>
      <w:r w:rsidRPr="0047475A">
        <w:rPr>
          <w:rFonts w:ascii="Montserrat" w:hAnsi="Montserrat"/>
          <w:sz w:val="22"/>
          <w:szCs w:val="22"/>
        </w:rPr>
        <w:t>Septiembre</w:t>
      </w:r>
      <w:proofErr w:type="gramEnd"/>
      <w:r w:rsidRPr="0047475A">
        <w:rPr>
          <w:rFonts w:ascii="Montserrat" w:hAnsi="Montserrat"/>
          <w:sz w:val="22"/>
          <w:szCs w:val="22"/>
        </w:rPr>
        <w:t xml:space="preserve"> de 1992.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17-01-2002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Decreto por el que se Reforma el Consejo Nacional para la Prevención y el Control del Síndrome de la Inmunodeficiencia Adquirida y se Abroga el Diverso por el que </w:t>
      </w:r>
      <w:r w:rsidRPr="0047475A">
        <w:rPr>
          <w:rFonts w:ascii="Montserrat" w:hAnsi="Montserrat"/>
          <w:sz w:val="22"/>
          <w:szCs w:val="22"/>
        </w:rPr>
        <w:lastRenderedPageBreak/>
        <w:t xml:space="preserve">se crea al Consejo Nacional para la Prevención y Control del Síndrome de Inmunodeficiencia Adquirida Publicado el 24 de agosto de 1988. </w:t>
      </w:r>
    </w:p>
    <w:p w:rsidR="004712FA" w:rsidRPr="0047475A" w:rsidRDefault="004712FA" w:rsidP="004712FA">
      <w:pPr>
        <w:ind w:left="769" w:right="12"/>
        <w:rPr>
          <w:rFonts w:ascii="Montserrat" w:hAnsi="Montserrat"/>
          <w:sz w:val="22"/>
          <w:szCs w:val="22"/>
        </w:rPr>
      </w:pPr>
      <w:r w:rsidRPr="0047475A">
        <w:rPr>
          <w:rFonts w:ascii="Montserrat" w:hAnsi="Montserrat"/>
          <w:sz w:val="22"/>
          <w:szCs w:val="22"/>
        </w:rPr>
        <w:t>05-07-2001</w:t>
      </w:r>
    </w:p>
    <w:p w:rsidR="004712FA" w:rsidRPr="0047475A" w:rsidRDefault="004712FA" w:rsidP="004712FA">
      <w:pPr>
        <w:spacing w:line="360" w:lineRule="auto"/>
        <w:ind w:left="98" w:right="12" w:firstLine="708"/>
        <w:rPr>
          <w:rFonts w:ascii="Montserrat" w:hAnsi="Montserrat"/>
          <w:sz w:val="22"/>
          <w:szCs w:val="22"/>
        </w:rPr>
      </w:pPr>
      <w:r w:rsidRPr="0047475A">
        <w:rPr>
          <w:rFonts w:ascii="Montserrat" w:hAnsi="Montserrat"/>
          <w:sz w:val="22"/>
          <w:szCs w:val="22"/>
        </w:rPr>
        <w:t xml:space="preserve">Decreto por el que se determina la Integración del Consejo Nacional de Vacunación.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26-11-2018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Decreto por el que se Establece el Sistema de Cartillas Nacionales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24-12-2002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Decreto </w:t>
      </w:r>
      <w:proofErr w:type="spellStart"/>
      <w:r w:rsidRPr="0047475A">
        <w:rPr>
          <w:rFonts w:ascii="Montserrat" w:hAnsi="Montserrat"/>
          <w:sz w:val="22"/>
          <w:szCs w:val="22"/>
        </w:rPr>
        <w:t>Promulgatorio</w:t>
      </w:r>
      <w:proofErr w:type="spellEnd"/>
      <w:r w:rsidRPr="0047475A">
        <w:rPr>
          <w:rFonts w:ascii="Montserrat" w:hAnsi="Montserrat"/>
          <w:sz w:val="22"/>
          <w:szCs w:val="22"/>
        </w:rPr>
        <w:t xml:space="preserve"> de la Enmienda al Párrafo 2 del Artículo 43 de la Convención sobre los Derechos del Niño, Adoptada por la Conferencia de los Estados Partes el 12 de diciembre de 1995.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01-06-1998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Decreto por el que se crea la Comisión Nacional de Arbitraje Médico.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03-06-1996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Decreto </w:t>
      </w:r>
      <w:proofErr w:type="spellStart"/>
      <w:r w:rsidRPr="0047475A">
        <w:rPr>
          <w:rFonts w:ascii="Montserrat" w:hAnsi="Montserrat"/>
          <w:sz w:val="22"/>
          <w:szCs w:val="22"/>
        </w:rPr>
        <w:t>Promulgatorio</w:t>
      </w:r>
      <w:proofErr w:type="spellEnd"/>
      <w:r w:rsidRPr="0047475A">
        <w:rPr>
          <w:rFonts w:ascii="Montserrat" w:hAnsi="Montserrat"/>
          <w:sz w:val="22"/>
          <w:szCs w:val="22"/>
        </w:rPr>
        <w:t xml:space="preserve"> de la Modificación de los Artículos 24 y 25 de la Constitución de la Organización Mundial de la Salud Adoptada en la 51 Asamblea Mundial de la Salud durante su Décima Sesión Plenaria Celebrada el 16 de mayo de 1998.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29-08-2001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A82A40" w:rsidRDefault="004712FA" w:rsidP="00A82A40">
      <w:pPr>
        <w:numPr>
          <w:ilvl w:val="0"/>
          <w:numId w:val="4"/>
        </w:numPr>
        <w:spacing w:after="3" w:line="360" w:lineRule="auto"/>
        <w:ind w:left="108" w:right="12" w:hanging="108"/>
        <w:jc w:val="both"/>
        <w:rPr>
          <w:rFonts w:ascii="Montserrat" w:hAnsi="Montserrat"/>
          <w:sz w:val="22"/>
          <w:szCs w:val="22"/>
        </w:rPr>
      </w:pPr>
      <w:r w:rsidRPr="00A82A40">
        <w:rPr>
          <w:rFonts w:ascii="Montserrat" w:hAnsi="Montserrat"/>
          <w:sz w:val="22"/>
          <w:szCs w:val="22"/>
        </w:rPr>
        <w:t xml:space="preserve">Decreto </w:t>
      </w:r>
      <w:proofErr w:type="spellStart"/>
      <w:r w:rsidRPr="00A82A40">
        <w:rPr>
          <w:rFonts w:ascii="Montserrat" w:hAnsi="Montserrat"/>
          <w:sz w:val="22"/>
          <w:szCs w:val="22"/>
        </w:rPr>
        <w:t>Promulgatorio</w:t>
      </w:r>
      <w:proofErr w:type="spellEnd"/>
      <w:r w:rsidRPr="00A82A40">
        <w:rPr>
          <w:rFonts w:ascii="Montserrat" w:hAnsi="Montserrat"/>
          <w:sz w:val="22"/>
          <w:szCs w:val="22"/>
        </w:rPr>
        <w:t xml:space="preserve"> del Protocolo Facultativo de la Convención sobre la Eliminación de todas las Formas de Discriminación contra la Mujer Adoptado por la Asamblea General de las Naciones Unidas el 6 de octubre de 1999. </w:t>
      </w:r>
    </w:p>
    <w:p w:rsidR="004712FA" w:rsidRPr="00A82A40" w:rsidRDefault="004712FA" w:rsidP="00A82A40">
      <w:pPr>
        <w:spacing w:after="3" w:line="360" w:lineRule="auto"/>
        <w:ind w:left="108" w:right="12"/>
        <w:jc w:val="both"/>
        <w:rPr>
          <w:rFonts w:ascii="Montserrat" w:hAnsi="Montserrat"/>
          <w:sz w:val="22"/>
          <w:szCs w:val="22"/>
        </w:rPr>
      </w:pPr>
      <w:r w:rsidRPr="00A82A40">
        <w:rPr>
          <w:rFonts w:ascii="Montserrat" w:hAnsi="Montserrat"/>
          <w:sz w:val="22"/>
          <w:szCs w:val="22"/>
        </w:rPr>
        <w:t xml:space="preserve">D.O.F. 03-05-2002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Decreto </w:t>
      </w:r>
      <w:proofErr w:type="spellStart"/>
      <w:r w:rsidRPr="0047475A">
        <w:rPr>
          <w:rFonts w:ascii="Montserrat" w:hAnsi="Montserrat"/>
          <w:sz w:val="22"/>
          <w:szCs w:val="22"/>
        </w:rPr>
        <w:t>Promulgatorio</w:t>
      </w:r>
      <w:proofErr w:type="spellEnd"/>
      <w:r w:rsidRPr="0047475A">
        <w:rPr>
          <w:rFonts w:ascii="Montserrat" w:hAnsi="Montserrat"/>
          <w:sz w:val="22"/>
          <w:szCs w:val="22"/>
        </w:rPr>
        <w:t xml:space="preserve"> de la Resolución Wha31 18 Adopción del Texto en </w:t>
      </w:r>
      <w:proofErr w:type="gramStart"/>
      <w:r w:rsidRPr="0047475A">
        <w:rPr>
          <w:rFonts w:ascii="Montserrat" w:hAnsi="Montserrat"/>
          <w:sz w:val="22"/>
          <w:szCs w:val="22"/>
        </w:rPr>
        <w:t>Árabe</w:t>
      </w:r>
      <w:proofErr w:type="gramEnd"/>
      <w:r w:rsidRPr="0047475A">
        <w:rPr>
          <w:rFonts w:ascii="Montserrat" w:hAnsi="Montserrat"/>
          <w:sz w:val="22"/>
          <w:szCs w:val="22"/>
        </w:rPr>
        <w:t xml:space="preserve"> y de la Reforma del Artículo 74 de la Constitución de la Organización Mundial de la Salud Adoptada en la 31 Asamblea Mundial de la Salud Durante su Décima Sesión Plenaria Celebrada el 18 de Mayo de 1978.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D.O.F. 29-08-2001</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Decreto por el que se Expide el Presupuesto de Egresos de la Federación para el Ejercicio Fiscal 2022.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29-11-2021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Decreto por el que se Reforman y Adicionan diversas Disposiciones del Reglamento de la Ley de Adquisiciones, Arrendamiento y Servicios del Sector Público.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02-06-2022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4" w:lineRule="auto"/>
        <w:ind w:right="12" w:hanging="708"/>
        <w:jc w:val="both"/>
        <w:rPr>
          <w:rFonts w:ascii="Montserrat" w:hAnsi="Montserrat"/>
          <w:sz w:val="22"/>
          <w:szCs w:val="22"/>
        </w:rPr>
      </w:pPr>
      <w:r w:rsidRPr="0047475A">
        <w:rPr>
          <w:rFonts w:ascii="Montserrat" w:hAnsi="Montserrat"/>
          <w:sz w:val="22"/>
          <w:szCs w:val="22"/>
        </w:rPr>
        <w:t xml:space="preserve">Decreto por el que se Aprueba el Programa Nacional de Combate a la Corrupción y a la Impunidad, y de Mejora de la Gestión Pública 2019-2024.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30-08-2019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ACUERDOS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r w:rsidRPr="004944B7">
        <w:rPr>
          <w:noProof/>
          <w:lang w:val="es-ES"/>
        </w:rPr>
        <w:drawing>
          <wp:anchor distT="0" distB="0" distL="114300" distR="114300" simplePos="0" relativeHeight="251692032" behindDoc="1" locked="0" layoutInCell="1" allowOverlap="1" wp14:anchorId="78759240" wp14:editId="5178ABDE">
            <wp:simplePos x="0" y="0"/>
            <wp:positionH relativeFrom="page">
              <wp:posOffset>3107741</wp:posOffset>
            </wp:positionH>
            <wp:positionV relativeFrom="paragraph">
              <wp:posOffset>2457602</wp:posOffset>
            </wp:positionV>
            <wp:extent cx="7795895" cy="543242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89984" behindDoc="1" locked="0" layoutInCell="1" allowOverlap="1" wp14:anchorId="78759240" wp14:editId="5178ABDE">
            <wp:simplePos x="0" y="0"/>
            <wp:positionH relativeFrom="page">
              <wp:posOffset>2954122</wp:posOffset>
            </wp:positionH>
            <wp:positionV relativeFrom="paragraph">
              <wp:posOffset>2303983</wp:posOffset>
            </wp:positionV>
            <wp:extent cx="7795895" cy="54324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87936" behindDoc="1" locked="0" layoutInCell="1" allowOverlap="1" wp14:anchorId="78759240" wp14:editId="5178ABDE">
            <wp:simplePos x="0" y="0"/>
            <wp:positionH relativeFrom="page">
              <wp:posOffset>2800502</wp:posOffset>
            </wp:positionH>
            <wp:positionV relativeFrom="paragraph">
              <wp:posOffset>2150364</wp:posOffset>
            </wp:positionV>
            <wp:extent cx="7795895" cy="54324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85888" behindDoc="1" locked="0" layoutInCell="1" allowOverlap="1" wp14:anchorId="78759240" wp14:editId="5178ABDE">
            <wp:simplePos x="0" y="0"/>
            <wp:positionH relativeFrom="page">
              <wp:posOffset>2646883</wp:posOffset>
            </wp:positionH>
            <wp:positionV relativeFrom="paragraph">
              <wp:posOffset>1996745</wp:posOffset>
            </wp:positionV>
            <wp:extent cx="7795895" cy="54324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83840" behindDoc="1" locked="0" layoutInCell="1" allowOverlap="1" wp14:anchorId="78759240" wp14:editId="5178ABDE">
            <wp:simplePos x="0" y="0"/>
            <wp:positionH relativeFrom="page">
              <wp:posOffset>2493264</wp:posOffset>
            </wp:positionH>
            <wp:positionV relativeFrom="paragraph">
              <wp:posOffset>1843126</wp:posOffset>
            </wp:positionV>
            <wp:extent cx="7795895" cy="54324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81792" behindDoc="1" locked="0" layoutInCell="1" allowOverlap="1" wp14:anchorId="78759240" wp14:editId="5178ABDE">
            <wp:simplePos x="0" y="0"/>
            <wp:positionH relativeFrom="page">
              <wp:posOffset>2339645</wp:posOffset>
            </wp:positionH>
            <wp:positionV relativeFrom="paragraph">
              <wp:posOffset>1689506</wp:posOffset>
            </wp:positionV>
            <wp:extent cx="7795895" cy="54324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79744" behindDoc="1" locked="0" layoutInCell="1" allowOverlap="1" wp14:anchorId="78759240" wp14:editId="5178ABDE">
            <wp:simplePos x="0" y="0"/>
            <wp:positionH relativeFrom="page">
              <wp:posOffset>2186026</wp:posOffset>
            </wp:positionH>
            <wp:positionV relativeFrom="paragraph">
              <wp:posOffset>1535887</wp:posOffset>
            </wp:positionV>
            <wp:extent cx="7795895" cy="54324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77696" behindDoc="1" locked="0" layoutInCell="1" allowOverlap="1" wp14:anchorId="78759240" wp14:editId="5178ABDE">
            <wp:simplePos x="0" y="0"/>
            <wp:positionH relativeFrom="page">
              <wp:posOffset>2032406</wp:posOffset>
            </wp:positionH>
            <wp:positionV relativeFrom="paragraph">
              <wp:posOffset>1382268</wp:posOffset>
            </wp:positionV>
            <wp:extent cx="7795895" cy="54324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75648" behindDoc="1" locked="0" layoutInCell="1" allowOverlap="1" wp14:anchorId="78759240" wp14:editId="5178ABDE">
            <wp:simplePos x="0" y="0"/>
            <wp:positionH relativeFrom="page">
              <wp:posOffset>1878787</wp:posOffset>
            </wp:positionH>
            <wp:positionV relativeFrom="paragraph">
              <wp:posOffset>1228649</wp:posOffset>
            </wp:positionV>
            <wp:extent cx="7795895" cy="543242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73600" behindDoc="1" locked="0" layoutInCell="1" allowOverlap="1" wp14:anchorId="78759240" wp14:editId="5178ABDE">
            <wp:simplePos x="0" y="0"/>
            <wp:positionH relativeFrom="page">
              <wp:posOffset>1725168</wp:posOffset>
            </wp:positionH>
            <wp:positionV relativeFrom="paragraph">
              <wp:posOffset>1075030</wp:posOffset>
            </wp:positionV>
            <wp:extent cx="7795895" cy="54324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71552" behindDoc="1" locked="0" layoutInCell="1" allowOverlap="1" wp14:anchorId="78759240" wp14:editId="5178ABDE">
            <wp:simplePos x="0" y="0"/>
            <wp:positionH relativeFrom="page">
              <wp:posOffset>1571549</wp:posOffset>
            </wp:positionH>
            <wp:positionV relativeFrom="paragraph">
              <wp:posOffset>921410</wp:posOffset>
            </wp:positionV>
            <wp:extent cx="7795895" cy="54324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69504" behindDoc="1" locked="0" layoutInCell="1" allowOverlap="1" wp14:anchorId="78759240" wp14:editId="5178ABDE">
            <wp:simplePos x="0" y="0"/>
            <wp:positionH relativeFrom="page">
              <wp:posOffset>1417930</wp:posOffset>
            </wp:positionH>
            <wp:positionV relativeFrom="paragraph">
              <wp:posOffset>767791</wp:posOffset>
            </wp:positionV>
            <wp:extent cx="7795895" cy="54324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67456" behindDoc="1" locked="0" layoutInCell="1" allowOverlap="1" wp14:anchorId="78759240" wp14:editId="5178ABDE">
            <wp:simplePos x="0" y="0"/>
            <wp:positionH relativeFrom="page">
              <wp:posOffset>1264310</wp:posOffset>
            </wp:positionH>
            <wp:positionV relativeFrom="paragraph">
              <wp:posOffset>614172</wp:posOffset>
            </wp:positionV>
            <wp:extent cx="7795895" cy="54324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65408" behindDoc="1" locked="0" layoutInCell="1" allowOverlap="1" wp14:anchorId="78759240" wp14:editId="5178ABDE">
            <wp:simplePos x="0" y="0"/>
            <wp:positionH relativeFrom="page">
              <wp:posOffset>1110691</wp:posOffset>
            </wp:positionH>
            <wp:positionV relativeFrom="paragraph">
              <wp:posOffset>460553</wp:posOffset>
            </wp:positionV>
            <wp:extent cx="7795895" cy="54324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63360" behindDoc="1" locked="0" layoutInCell="1" allowOverlap="1" wp14:anchorId="78759240" wp14:editId="5178ABDE">
            <wp:simplePos x="0" y="0"/>
            <wp:positionH relativeFrom="page">
              <wp:posOffset>957072</wp:posOffset>
            </wp:positionH>
            <wp:positionV relativeFrom="paragraph">
              <wp:posOffset>306934</wp:posOffset>
            </wp:positionV>
            <wp:extent cx="7795895" cy="54324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61312" behindDoc="1" locked="0" layoutInCell="1" allowOverlap="1" wp14:anchorId="78759240" wp14:editId="5178ABDE">
            <wp:simplePos x="0" y="0"/>
            <wp:positionH relativeFrom="page">
              <wp:posOffset>803453</wp:posOffset>
            </wp:positionH>
            <wp:positionV relativeFrom="paragraph">
              <wp:posOffset>153314</wp:posOffset>
            </wp:positionV>
            <wp:extent cx="7795895" cy="54324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4B7">
        <w:rPr>
          <w:noProof/>
          <w:lang w:val="es-ES"/>
        </w:rPr>
        <w:drawing>
          <wp:anchor distT="0" distB="0" distL="114300" distR="114300" simplePos="0" relativeHeight="251659264" behindDoc="1" locked="0" layoutInCell="1" allowOverlap="1" wp14:anchorId="78759240" wp14:editId="5178ABDE">
            <wp:simplePos x="0" y="0"/>
            <wp:positionH relativeFrom="page">
              <wp:posOffset>647700</wp:posOffset>
            </wp:positionH>
            <wp:positionV relativeFrom="paragraph">
              <wp:posOffset>0</wp:posOffset>
            </wp:positionV>
            <wp:extent cx="7795895" cy="54324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mediante el cual se Adscriben Orgánicamente las Unidades de la Secretaria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19-08-2020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lastRenderedPageBreak/>
        <w:t xml:space="preserve">Acuerdo numero 130 por el que se crea el Comité Nacional para la Vigilancia Epidemiológica.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06-09-1995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57" w:lineRule="auto"/>
        <w:ind w:right="12" w:hanging="708"/>
        <w:jc w:val="both"/>
        <w:rPr>
          <w:rFonts w:ascii="Montserrat" w:hAnsi="Montserrat"/>
          <w:sz w:val="22"/>
          <w:szCs w:val="22"/>
        </w:rPr>
      </w:pPr>
      <w:r w:rsidRPr="0047475A">
        <w:rPr>
          <w:rFonts w:ascii="Montserrat" w:hAnsi="Montserrat"/>
          <w:sz w:val="22"/>
          <w:szCs w:val="22"/>
        </w:rPr>
        <w:t>Acuerdo por el que se crea el Comité de Obras Publicas de la Secretaria de Salud. 07-02-2001</w:t>
      </w:r>
    </w:p>
    <w:p w:rsidR="004712FA" w:rsidRPr="0047475A" w:rsidRDefault="004712FA" w:rsidP="004712FA">
      <w:pPr>
        <w:rPr>
          <w:rFonts w:ascii="Montserrat" w:hAnsi="Montserrat"/>
          <w:sz w:val="22"/>
          <w:szCs w:val="22"/>
        </w:rPr>
        <w:sectPr w:rsidR="004712FA" w:rsidRPr="0047475A">
          <w:headerReference w:type="even" r:id="rId8"/>
          <w:headerReference w:type="default" r:id="rId9"/>
          <w:footerReference w:type="even" r:id="rId10"/>
          <w:footerReference w:type="default" r:id="rId11"/>
          <w:headerReference w:type="first" r:id="rId12"/>
          <w:footerReference w:type="first" r:id="rId13"/>
          <w:pgSz w:w="12240" w:h="15840"/>
          <w:pgMar w:top="1683" w:right="1210" w:bottom="2530" w:left="1020" w:header="484" w:footer="971" w:gutter="0"/>
          <w:cols w:space="720"/>
          <w:titlePg/>
        </w:sectPr>
      </w:pPr>
      <w:r w:rsidRPr="004944B7">
        <w:rPr>
          <w:noProof/>
          <w:lang w:val="es-ES"/>
        </w:rPr>
        <w:drawing>
          <wp:anchor distT="0" distB="0" distL="114300" distR="114300" simplePos="0" relativeHeight="251694080" behindDoc="1" locked="0" layoutInCell="1" allowOverlap="1" wp14:anchorId="78759240" wp14:editId="5178ABDE">
            <wp:simplePos x="0" y="0"/>
            <wp:positionH relativeFrom="page">
              <wp:posOffset>647700</wp:posOffset>
            </wp:positionH>
            <wp:positionV relativeFrom="paragraph">
              <wp:posOffset>-255270</wp:posOffset>
            </wp:positionV>
            <wp:extent cx="7795895" cy="54324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2FA" w:rsidRPr="0047475A" w:rsidRDefault="004712FA" w:rsidP="004712FA">
      <w:pPr>
        <w:spacing w:after="115" w:line="259" w:lineRule="auto"/>
        <w:ind w:left="226" w:right="200"/>
        <w:jc w:val="center"/>
        <w:rPr>
          <w:rFonts w:ascii="Montserrat" w:hAnsi="Montserrat"/>
          <w:sz w:val="22"/>
          <w:szCs w:val="22"/>
        </w:rPr>
      </w:pPr>
      <w:r w:rsidRPr="0047475A">
        <w:rPr>
          <w:rFonts w:ascii="Montserrat" w:hAnsi="Montserrat"/>
          <w:sz w:val="22"/>
          <w:szCs w:val="22"/>
        </w:rPr>
        <w:lastRenderedPageBreak/>
        <w:t xml:space="preserve">Acuerdo por el que se emiten los Lineamientos a que se Sujetarán el Comité </w:t>
      </w:r>
    </w:p>
    <w:p w:rsidR="004712FA" w:rsidRPr="0047475A" w:rsidRDefault="004712FA" w:rsidP="004712FA">
      <w:pPr>
        <w:spacing w:after="107"/>
        <w:ind w:left="108" w:right="12"/>
        <w:rPr>
          <w:rFonts w:ascii="Montserrat" w:hAnsi="Montserrat"/>
          <w:sz w:val="22"/>
          <w:szCs w:val="22"/>
        </w:rPr>
      </w:pPr>
      <w:r w:rsidRPr="0047475A">
        <w:rPr>
          <w:rFonts w:ascii="Montserrat" w:hAnsi="Montserrat"/>
          <w:sz w:val="22"/>
          <w:szCs w:val="22"/>
        </w:rPr>
        <w:t xml:space="preserve">Normativo Nacional de Consejos de Especialidades Médicas y los Consejos de </w:t>
      </w:r>
    </w:p>
    <w:p w:rsidR="004712FA" w:rsidRPr="0047475A" w:rsidRDefault="004712FA" w:rsidP="004712FA">
      <w:pPr>
        <w:spacing w:line="362" w:lineRule="auto"/>
        <w:ind w:left="108" w:right="12"/>
        <w:rPr>
          <w:rFonts w:ascii="Montserrat" w:hAnsi="Montserrat"/>
          <w:sz w:val="22"/>
          <w:szCs w:val="22"/>
        </w:rPr>
      </w:pPr>
      <w:r w:rsidRPr="0047475A">
        <w:rPr>
          <w:rFonts w:ascii="Montserrat" w:hAnsi="Montserrat"/>
          <w:sz w:val="22"/>
          <w:szCs w:val="22"/>
        </w:rPr>
        <w:t xml:space="preserve">Especialidades Médicas a los que se refiere el Artículo 81 de la Ley General de Salud, para la Aplicación de lo dispuesto por el Artículo 272 Bis y el Título Cuarto de dicha Ley.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25-03-2015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por el que la Secretaria de Salud da a Conocer los Formatos de Certificados de Defunción y de Muerte Fetal.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28-12-2021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Numero 55 por el que se Integran Patronatos en las Unidades Hospitalarias de la Secretaria de Salud y se Promueve su Creación en los Institutos Nacionales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17-03-1986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Acuerdo por el que se crea el Consejo Nacional de Trasplantes como una Comisión Intersecretarial de la Administración Pública Federal que tendrá por Objeto Promover Apoyar y Coordinar las Acciones en Materia de Trasplantes que Realizan las Instituciones de Salud de los Sectores Público, Social y Privado.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19-01-1999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Acuerdo por el que se crea el Consejo Nacional para la Infancia y la Adolescencia.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25-07-2001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Numero 140 por el que se crea el Comité de Capacitación y Desarrollo de Personal de la Secretaria de Salud. </w:t>
      </w:r>
    </w:p>
    <w:p w:rsidR="004712FA" w:rsidRPr="0047475A" w:rsidRDefault="004712FA" w:rsidP="004712FA">
      <w:pPr>
        <w:ind w:left="759" w:right="12"/>
        <w:rPr>
          <w:rFonts w:ascii="Montserrat" w:hAnsi="Montserrat"/>
          <w:sz w:val="22"/>
          <w:szCs w:val="22"/>
        </w:rPr>
      </w:pPr>
      <w:r w:rsidRPr="0047475A">
        <w:rPr>
          <w:rFonts w:ascii="Montserrat" w:hAnsi="Montserrat"/>
          <w:sz w:val="22"/>
          <w:szCs w:val="22"/>
        </w:rPr>
        <w:t>04-12-1996</w:t>
      </w:r>
    </w:p>
    <w:p w:rsidR="004712FA" w:rsidRPr="0047475A" w:rsidRDefault="004712FA" w:rsidP="004712FA">
      <w:pPr>
        <w:spacing w:after="107"/>
        <w:ind w:left="1818" w:right="12"/>
        <w:rPr>
          <w:rFonts w:ascii="Montserrat" w:hAnsi="Montserrat"/>
          <w:sz w:val="22"/>
          <w:szCs w:val="22"/>
        </w:rPr>
      </w:pPr>
      <w:r w:rsidRPr="0047475A">
        <w:rPr>
          <w:rFonts w:ascii="Montserrat" w:hAnsi="Montserrat"/>
          <w:sz w:val="22"/>
          <w:szCs w:val="22"/>
        </w:rPr>
        <w:t xml:space="preserve">por el que se crea el Comité Nacional para la Seguridad en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22-09-2003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58" w:lineRule="auto"/>
        <w:ind w:right="12" w:hanging="708"/>
        <w:jc w:val="both"/>
        <w:rPr>
          <w:rFonts w:ascii="Montserrat" w:hAnsi="Montserrat"/>
          <w:sz w:val="22"/>
          <w:szCs w:val="22"/>
        </w:rPr>
      </w:pPr>
      <w:r w:rsidRPr="0047475A">
        <w:rPr>
          <w:rFonts w:ascii="Montserrat" w:hAnsi="Montserrat"/>
          <w:sz w:val="22"/>
          <w:szCs w:val="22"/>
        </w:rPr>
        <w:t xml:space="preserve">Acuerdo numero 79 relativo a la Aplicación, Instrumentación y Actualización del Manual para la Referencia y Contrarreferencia de Pacientes y envío de Muestras y Especímenes.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22-09-1988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crea la Comisión Interinstitucional para la Formación de Recursos Humanos para la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19-10-1983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las Disposiciones en Materia de Control Interno y se Expide el Manual Administrativo de Aplicación General en Materia en Control Interno.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12-07-2010, Última Actualización D.O.F. 05-09-2018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establecen las Disposiciones en Materia de Recursos Materiales y Servicios Generales.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16-07-2010, Última Reforma D.O.F. 05-04-2016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4" w:lineRule="auto"/>
        <w:ind w:right="12" w:hanging="708"/>
        <w:jc w:val="both"/>
        <w:rPr>
          <w:rFonts w:ascii="Montserrat" w:hAnsi="Montserrat"/>
          <w:sz w:val="22"/>
          <w:szCs w:val="22"/>
        </w:rPr>
      </w:pPr>
      <w:r w:rsidRPr="0047475A">
        <w:rPr>
          <w:rFonts w:ascii="Montserrat" w:hAnsi="Montserrat"/>
          <w:sz w:val="22"/>
          <w:szCs w:val="22"/>
        </w:rPr>
        <w:t xml:space="preserve">Acuerdo por el que se establecen las Disposiciones Generales para la Realización de Auditorías, Revisiones y Visitas de Inspección.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12-07-2010. Última Actualización D.O.F. 23/10/2017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2"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las Disposiciones en Materia de Planeación, Organización y Administración de los Recursos Humanos, y se Expide el Manual Administrativo de Aplicación General en dicha Materia. </w:t>
      </w:r>
    </w:p>
    <w:p w:rsidR="004712FA" w:rsidRPr="0047475A" w:rsidRDefault="004712FA" w:rsidP="004712FA">
      <w:pPr>
        <w:ind w:left="781" w:right="12"/>
        <w:rPr>
          <w:rFonts w:ascii="Montserrat" w:hAnsi="Montserrat"/>
          <w:sz w:val="22"/>
          <w:szCs w:val="22"/>
        </w:rPr>
      </w:pPr>
      <w:r w:rsidRPr="0047475A">
        <w:rPr>
          <w:rFonts w:ascii="Montserrat" w:hAnsi="Montserrat"/>
          <w:sz w:val="22"/>
          <w:szCs w:val="22"/>
        </w:rPr>
        <w:t xml:space="preserve">12-07-2010, Última Reforma D.O.F 05-09-2018 </w:t>
      </w:r>
    </w:p>
    <w:p w:rsidR="004712FA" w:rsidRPr="0047475A" w:rsidRDefault="004712FA" w:rsidP="004712FA">
      <w:pPr>
        <w:spacing w:after="115" w:line="259" w:lineRule="auto"/>
        <w:ind w:left="10"/>
        <w:jc w:val="right"/>
        <w:rPr>
          <w:rFonts w:ascii="Montserrat" w:hAnsi="Montserrat"/>
          <w:sz w:val="22"/>
          <w:szCs w:val="22"/>
        </w:rPr>
      </w:pPr>
      <w:r w:rsidRPr="0047475A">
        <w:rPr>
          <w:rFonts w:ascii="Montserrat" w:hAnsi="Montserrat"/>
          <w:sz w:val="22"/>
          <w:szCs w:val="22"/>
        </w:rPr>
        <w:t xml:space="preserve">por el que se Establecen Medidas para la elaboración del Examen Nacional </w:t>
      </w:r>
    </w:p>
    <w:p w:rsidR="004712FA" w:rsidRPr="0047475A" w:rsidRDefault="004712FA" w:rsidP="004712FA">
      <w:pPr>
        <w:spacing w:after="2" w:line="360" w:lineRule="auto"/>
        <w:ind w:left="108"/>
        <w:rPr>
          <w:rFonts w:ascii="Montserrat" w:hAnsi="Montserrat"/>
          <w:sz w:val="22"/>
          <w:szCs w:val="22"/>
        </w:rPr>
      </w:pPr>
      <w:r w:rsidRPr="0047475A">
        <w:rPr>
          <w:rFonts w:ascii="Montserrat" w:hAnsi="Montserrat"/>
          <w:sz w:val="22"/>
          <w:szCs w:val="22"/>
        </w:rPr>
        <w:lastRenderedPageBreak/>
        <w:t xml:space="preserve">de Aspirantes a Residencias Médicas y para la Actualización previa de los pasantes en Servicio Social, de la Carrera de Medicina, en Materia de Prevención de Enfermedades Crónicas no Transmisibles.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22-06-2012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Acuerdo por el que se crea la Comisión Interinstitucional de Investigación en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19-10-1983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Acuerdo Nacional para la Descentralización de los Servicios de la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25-09-1996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5"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los Criterios Generales y la Metodología a los que deberán sujetarse los Procesos de Clasificación Socioeconómica de Pacientes en los Establecimientos que presten Servicios de Atención Médica de la Secretaría de Salud y de las Entidades Coordinadas por dicha Secretaría.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27-05-2013, Última Reforma D.O.F 30-11-2020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1" w:lineRule="auto"/>
        <w:ind w:right="12" w:hanging="708"/>
        <w:jc w:val="both"/>
        <w:rPr>
          <w:rFonts w:ascii="Montserrat" w:hAnsi="Montserrat"/>
          <w:sz w:val="22"/>
          <w:szCs w:val="22"/>
        </w:rPr>
      </w:pPr>
      <w:r w:rsidRPr="0047475A">
        <w:rPr>
          <w:rFonts w:ascii="Montserrat" w:hAnsi="Montserrat"/>
          <w:sz w:val="22"/>
          <w:szCs w:val="22"/>
        </w:rPr>
        <w:t xml:space="preserve">Acuerdo por el que se establece que las Instituciones Públicas del Sistema Nacional de Salud solo deberán utilizar los Insumos Establecidos en el cuadro básico para el primer nivel de Atención Medica y, para segundo y tercer nivel el Catálogo de Insumo.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19-10-2017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Acuerdo por el que se expide el Protocolo de actuación en materia de </w:t>
      </w:r>
    </w:p>
    <w:p w:rsidR="004712FA" w:rsidRPr="0047475A" w:rsidRDefault="004712FA" w:rsidP="004712FA">
      <w:pPr>
        <w:spacing w:line="360" w:lineRule="auto"/>
        <w:ind w:left="108" w:right="12"/>
        <w:rPr>
          <w:rFonts w:ascii="Montserrat" w:hAnsi="Montserrat"/>
          <w:sz w:val="22"/>
          <w:szCs w:val="22"/>
        </w:rPr>
      </w:pPr>
      <w:r w:rsidRPr="0047475A">
        <w:rPr>
          <w:rFonts w:ascii="Montserrat" w:hAnsi="Montserrat"/>
          <w:sz w:val="22"/>
          <w:szCs w:val="22"/>
        </w:rPr>
        <w:t xml:space="preserve">Contrataciones Públicas, Otorgamiento y Prórroga de Licencias, Permisos, Autorizaciones y Concesiones. </w:t>
      </w:r>
    </w:p>
    <w:p w:rsidR="004712FA" w:rsidRPr="0047475A" w:rsidRDefault="004712FA" w:rsidP="004712FA">
      <w:pPr>
        <w:ind w:left="730" w:right="12"/>
        <w:rPr>
          <w:rFonts w:ascii="Montserrat" w:hAnsi="Montserrat"/>
          <w:sz w:val="22"/>
          <w:szCs w:val="22"/>
        </w:rPr>
      </w:pPr>
      <w:r w:rsidRPr="0047475A">
        <w:rPr>
          <w:rFonts w:ascii="Montserrat" w:hAnsi="Montserrat"/>
          <w:sz w:val="22"/>
          <w:szCs w:val="22"/>
        </w:rPr>
        <w:t xml:space="preserve"> 20-08-2015 Última Actualización D.O.F 28-02-2017 </w:t>
      </w:r>
    </w:p>
    <w:p w:rsidR="004712FA" w:rsidRPr="0047475A" w:rsidRDefault="004712FA" w:rsidP="004712FA">
      <w:pPr>
        <w:rPr>
          <w:rFonts w:ascii="Montserrat" w:hAnsi="Montserrat"/>
          <w:sz w:val="22"/>
          <w:szCs w:val="22"/>
        </w:rPr>
      </w:pPr>
    </w:p>
    <w:p w:rsidR="004712FA" w:rsidRPr="0047475A" w:rsidRDefault="004712FA" w:rsidP="004712FA">
      <w:pPr>
        <w:spacing w:after="107"/>
        <w:ind w:left="1818" w:right="12"/>
        <w:rPr>
          <w:rFonts w:ascii="Montserrat" w:hAnsi="Montserrat"/>
          <w:sz w:val="22"/>
          <w:szCs w:val="22"/>
        </w:rPr>
      </w:pPr>
      <w:r w:rsidRPr="0047475A">
        <w:rPr>
          <w:rFonts w:ascii="Montserrat" w:hAnsi="Montserrat"/>
          <w:sz w:val="22"/>
          <w:szCs w:val="22"/>
        </w:rPr>
        <w:lastRenderedPageBreak/>
        <w:t xml:space="preserve">que Establece la Integración y Objetivos del Consejo Nacional de Salud.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27-01-2009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2"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establecen las disposiciones que deberán observar las Dependencias y los Organismos Descentralizados de la Administración Pública Federal para la Recepción de Promociones que Formulen los Particulares en los Procedimientos Administrativos a través de medios de Comunicación Electrónica, así como para las notificaciones citatorios requerimientos solicitudes de Informes o Documentos y las Resoluciones Administrativas definidas que se emitan por esa misma vía.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17-01-2002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las Políticas y Disposiciones para impulsar el uso y aprovechamiento de la Informática, el Gobierno Digital, las Tecnologías de la Información y Comunicación, y la Seguridad de la Información en la Administración Pública Federal.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06-09-2021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fija el Importe Máximo de rentas por zonas y tipos de Inmuebles, a que se refiere el Párrafo Segundo del Artículo 146 de la Ley General de Bienes Nacionales.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04-10-2022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Acuerdo que tiene por Objeto fijar los Criterios para la Correcta Aplicación de la Ley </w:t>
      </w:r>
    </w:p>
    <w:p w:rsidR="004712FA" w:rsidRPr="0047475A" w:rsidRDefault="004712FA" w:rsidP="004712FA">
      <w:pPr>
        <w:spacing w:after="105"/>
        <w:ind w:left="108" w:right="12"/>
        <w:rPr>
          <w:rFonts w:ascii="Montserrat" w:hAnsi="Montserrat"/>
          <w:sz w:val="22"/>
          <w:szCs w:val="22"/>
        </w:rPr>
      </w:pPr>
      <w:r w:rsidRPr="0047475A">
        <w:rPr>
          <w:rFonts w:ascii="Montserrat" w:hAnsi="Montserrat"/>
          <w:sz w:val="22"/>
          <w:szCs w:val="22"/>
        </w:rPr>
        <w:t xml:space="preserve">Federal de Responsabilidades Administrativas de los Servidores Públicos en lo relativo a la </w:t>
      </w:r>
    </w:p>
    <w:p w:rsidR="004712FA" w:rsidRPr="0047475A" w:rsidRDefault="004712FA" w:rsidP="004712FA">
      <w:pPr>
        <w:spacing w:after="107"/>
        <w:ind w:left="108" w:right="12"/>
        <w:rPr>
          <w:rFonts w:ascii="Montserrat" w:hAnsi="Montserrat"/>
          <w:sz w:val="22"/>
          <w:szCs w:val="22"/>
        </w:rPr>
      </w:pPr>
      <w:r w:rsidRPr="0047475A">
        <w:rPr>
          <w:rFonts w:ascii="Montserrat" w:hAnsi="Montserrat"/>
          <w:sz w:val="22"/>
          <w:szCs w:val="22"/>
        </w:rPr>
        <w:t xml:space="preserve">Intervención o Participación de cualquier Servidor Público en la Selección, Nombramiento, </w:t>
      </w:r>
    </w:p>
    <w:p w:rsidR="004712FA" w:rsidRPr="0047475A" w:rsidRDefault="004712FA" w:rsidP="004712FA">
      <w:pPr>
        <w:spacing w:line="359" w:lineRule="auto"/>
        <w:ind w:left="108" w:right="76"/>
        <w:rPr>
          <w:rFonts w:ascii="Montserrat" w:hAnsi="Montserrat"/>
          <w:sz w:val="22"/>
          <w:szCs w:val="22"/>
        </w:rPr>
      </w:pPr>
      <w:r w:rsidRPr="0047475A">
        <w:rPr>
          <w:rFonts w:ascii="Montserrat" w:hAnsi="Montserrat"/>
          <w:sz w:val="22"/>
          <w:szCs w:val="22"/>
        </w:rPr>
        <w:t xml:space="preserve">Designación, Contratación, Promoción, Suspensión, Remoción, Cese, Rescisión de Contrato o Sanción de cualquier servidor Público, cuando tenga interés Personal, </w:t>
      </w:r>
      <w:r w:rsidRPr="0047475A">
        <w:rPr>
          <w:rFonts w:ascii="Montserrat" w:hAnsi="Montserrat"/>
          <w:sz w:val="22"/>
          <w:szCs w:val="22"/>
        </w:rPr>
        <w:lastRenderedPageBreak/>
        <w:t xml:space="preserve">Familiar o de Negocios o que pueda derivar alguna ventaja o beneficio para él o para sus Parientes Consanguíneos o por afinidad o Civiles a que se Refiere esa Ley.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22-12-2006 </w:t>
      </w:r>
    </w:p>
    <w:p w:rsidR="004712FA" w:rsidRPr="0047475A" w:rsidRDefault="004712FA" w:rsidP="004712FA">
      <w:pPr>
        <w:tabs>
          <w:tab w:val="center" w:pos="3076"/>
        </w:tabs>
        <w:rPr>
          <w:rFonts w:ascii="Montserrat" w:hAnsi="Montserrat"/>
          <w:sz w:val="22"/>
          <w:szCs w:val="22"/>
        </w:rPr>
      </w:pPr>
      <w:r w:rsidRPr="0047475A">
        <w:rPr>
          <w:rFonts w:ascii="Montserrat" w:hAnsi="Montserrat"/>
          <w:sz w:val="22"/>
          <w:szCs w:val="22"/>
        </w:rPr>
        <w:t xml:space="preserve">Rev. 3 </w:t>
      </w:r>
      <w:proofErr w:type="spellStart"/>
      <w:r w:rsidRPr="0047475A">
        <w:rPr>
          <w:rFonts w:ascii="Montserrat" w:hAnsi="Montserrat"/>
          <w:sz w:val="22"/>
          <w:szCs w:val="22"/>
        </w:rPr>
        <w:t>DirecciónMédica</w:t>
      </w:r>
      <w:proofErr w:type="spellEnd"/>
      <w:r w:rsidRPr="0047475A">
        <w:rPr>
          <w:rFonts w:ascii="Montserrat" w:hAnsi="Montserrat"/>
          <w:sz w:val="22"/>
          <w:szCs w:val="22"/>
        </w:rPr>
        <w:t xml:space="preserve"> </w:t>
      </w:r>
      <w:r w:rsidRPr="0047475A">
        <w:rPr>
          <w:rFonts w:ascii="Montserrat" w:hAnsi="Montserrat"/>
          <w:sz w:val="22"/>
          <w:szCs w:val="22"/>
        </w:rPr>
        <w:tab/>
        <w:t xml:space="preserve">28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5"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las Reglas de Operación del Programa Calidad en la Atención Médica, para el Ejercicio Fiscal 2019.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28-02-2019.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por el que se emiten las reglas de Operación del Programa de Atención a Personas con Discapacidad para el Ejercicio Fiscal 2019.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26-02-2019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Acuerdo por el que se modifica el diverso que expide el Protocolo de Actuación en materia de Contrataciones Públicas, Otorgamiento y Prórroga de Licencias, Permisos, Autorizaciones y Concesiones.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19-02-2016 Ultima Modificación D.O.F. 28-02-2017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establecen las Normas Conforme a las cuales se llevarán a cabo los Servicios </w:t>
      </w:r>
      <w:proofErr w:type="spellStart"/>
      <w:r w:rsidRPr="0047475A">
        <w:rPr>
          <w:rFonts w:ascii="Montserrat" w:hAnsi="Montserrat"/>
          <w:sz w:val="22"/>
          <w:szCs w:val="22"/>
        </w:rPr>
        <w:t>Valuatorios</w:t>
      </w:r>
      <w:proofErr w:type="spellEnd"/>
      <w:r w:rsidRPr="0047475A">
        <w:rPr>
          <w:rFonts w:ascii="Montserrat" w:hAnsi="Montserrat"/>
          <w:sz w:val="22"/>
          <w:szCs w:val="22"/>
        </w:rPr>
        <w:t xml:space="preserve"> Regulados por el Instituto de Administración y Avalúos de Bienes Nacionales.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25-07-2016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Acuerdo por el que se emite el nuevo Reglamento del Sistema Nacional de Investigadores. </w:t>
      </w:r>
    </w:p>
    <w:p w:rsidR="004712FA" w:rsidRPr="0047475A" w:rsidRDefault="004712FA" w:rsidP="004712FA">
      <w:pPr>
        <w:spacing w:after="508"/>
        <w:ind w:left="108" w:right="12"/>
        <w:rPr>
          <w:rFonts w:ascii="Montserrat" w:hAnsi="Montserrat"/>
          <w:sz w:val="22"/>
          <w:szCs w:val="22"/>
        </w:rPr>
      </w:pPr>
      <w:r w:rsidRPr="0047475A">
        <w:rPr>
          <w:rFonts w:ascii="Montserrat" w:hAnsi="Montserrat"/>
          <w:sz w:val="22"/>
          <w:szCs w:val="22"/>
        </w:rPr>
        <w:t xml:space="preserve">D.O.F. 27-01-2017. - Última Reforma 20-04-2021 ESTATUTO </w:t>
      </w:r>
    </w:p>
    <w:p w:rsidR="004712FA" w:rsidRPr="0047475A" w:rsidRDefault="004712FA" w:rsidP="004712FA">
      <w:pPr>
        <w:spacing w:after="511"/>
        <w:ind w:left="108" w:right="12"/>
        <w:rPr>
          <w:rFonts w:ascii="Montserrat" w:hAnsi="Montserrat"/>
          <w:sz w:val="22"/>
          <w:szCs w:val="22"/>
        </w:rPr>
      </w:pPr>
      <w:r w:rsidRPr="0047475A">
        <w:rPr>
          <w:rFonts w:ascii="Montserrat" w:hAnsi="Montserrat"/>
          <w:sz w:val="22"/>
          <w:szCs w:val="22"/>
        </w:rPr>
        <w:t xml:space="preserve">ORGANICO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lastRenderedPageBreak/>
        <w:t xml:space="preserve">Estatuto Orgánico del Instituto Nacional de Pediatría.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09/07/2018 Ultima Reforma D.O.F 03/12/2019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OTROS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Plan Nacional de Desarrollo 2019-2024.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12-07-2019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Programa Sectorial de Salud. DOF: 17-08-2020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Programa Nacional de Combate a la Corrupción y a la Impunidad, y de Mejora de la Gestión Pública 2019-2024.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30-08-2019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Programa Nacional de Protección Civil.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30-04-2014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Lista de valores mínimos para Desechos de Bienes Muebles que generen las Dependencias y Entidades de la Administración Pública Federal.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11-17-2021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59" w:lineRule="auto"/>
        <w:ind w:right="12" w:hanging="708"/>
        <w:jc w:val="both"/>
        <w:rPr>
          <w:rFonts w:ascii="Montserrat" w:hAnsi="Montserrat"/>
          <w:sz w:val="22"/>
          <w:szCs w:val="22"/>
        </w:rPr>
      </w:pPr>
      <w:r w:rsidRPr="0047475A">
        <w:rPr>
          <w:rFonts w:ascii="Montserrat" w:hAnsi="Montserrat"/>
          <w:sz w:val="22"/>
          <w:szCs w:val="22"/>
        </w:rPr>
        <w:t xml:space="preserve">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14 de </w:t>
      </w:r>
      <w:proofErr w:type="gramStart"/>
      <w:r w:rsidRPr="0047475A">
        <w:rPr>
          <w:rFonts w:ascii="Montserrat" w:hAnsi="Montserrat"/>
          <w:sz w:val="22"/>
          <w:szCs w:val="22"/>
        </w:rPr>
        <w:t>Octubre</w:t>
      </w:r>
      <w:proofErr w:type="gramEnd"/>
      <w:r w:rsidRPr="0047475A">
        <w:rPr>
          <w:rFonts w:ascii="Montserrat" w:hAnsi="Montserrat"/>
          <w:sz w:val="22"/>
          <w:szCs w:val="22"/>
        </w:rPr>
        <w:t xml:space="preserve"> de 2010.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Declaración de Helsinki (1964) y sus enmiendas de </w:t>
      </w:r>
      <w:proofErr w:type="gramStart"/>
      <w:r w:rsidRPr="0047475A">
        <w:rPr>
          <w:rFonts w:ascii="Montserrat" w:hAnsi="Montserrat"/>
          <w:sz w:val="22"/>
          <w:szCs w:val="22"/>
        </w:rPr>
        <w:t>Tokio(</w:t>
      </w:r>
      <w:proofErr w:type="gramEnd"/>
      <w:r w:rsidRPr="0047475A">
        <w:rPr>
          <w:rFonts w:ascii="Montserrat" w:hAnsi="Montserrat"/>
          <w:sz w:val="22"/>
          <w:szCs w:val="22"/>
        </w:rPr>
        <w:t xml:space="preserve">1975) </w:t>
      </w:r>
    </w:p>
    <w:p w:rsidR="004712FA" w:rsidRPr="0047475A" w:rsidRDefault="004712FA" w:rsidP="004712FA">
      <w:pPr>
        <w:spacing w:after="115"/>
        <w:ind w:left="108" w:right="12"/>
        <w:rPr>
          <w:rFonts w:ascii="Montserrat" w:hAnsi="Montserrat"/>
          <w:sz w:val="22"/>
          <w:szCs w:val="22"/>
        </w:rPr>
      </w:pPr>
      <w:r w:rsidRPr="0047475A">
        <w:rPr>
          <w:rFonts w:ascii="Montserrat" w:hAnsi="Montserrat"/>
          <w:sz w:val="22"/>
          <w:szCs w:val="22"/>
        </w:rPr>
        <w:t xml:space="preserve">Venecia (1983), Hong Kong (1989), Somerset West, Sudáfrica (1996) y Edimburgo (2000).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Guías Éticas Internacionales para Investigación Biomédica que Involucra a Seres </w:t>
      </w:r>
    </w:p>
    <w:p w:rsidR="004712FA" w:rsidRPr="0047475A" w:rsidRDefault="004712FA" w:rsidP="004712FA">
      <w:pPr>
        <w:spacing w:after="241"/>
        <w:ind w:left="108" w:right="12"/>
        <w:rPr>
          <w:rFonts w:ascii="Montserrat" w:hAnsi="Montserrat"/>
          <w:sz w:val="22"/>
          <w:szCs w:val="22"/>
        </w:rPr>
      </w:pPr>
      <w:r w:rsidRPr="0047475A">
        <w:rPr>
          <w:rFonts w:ascii="Montserrat" w:hAnsi="Montserrat"/>
          <w:sz w:val="22"/>
          <w:szCs w:val="22"/>
        </w:rPr>
        <w:t xml:space="preserve">Humanos del Consejo de Organizaciones Internacionales de la Ciencias Médicas (CIOMS).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40" w:line="359" w:lineRule="auto"/>
        <w:ind w:right="12" w:hanging="708"/>
        <w:jc w:val="both"/>
        <w:rPr>
          <w:rFonts w:ascii="Montserrat" w:hAnsi="Montserrat"/>
          <w:sz w:val="22"/>
          <w:szCs w:val="22"/>
        </w:rPr>
      </w:pPr>
      <w:r w:rsidRPr="0047475A">
        <w:rPr>
          <w:rFonts w:ascii="Montserrat" w:hAnsi="Montserrat"/>
          <w:sz w:val="22"/>
          <w:szCs w:val="22"/>
        </w:rPr>
        <w:t xml:space="preserve">Buenas Prácticas Clínicas: documentos de las Américas de la Organización Panamericana de la Salud como oficina regional de la Organización Mundial de la Salud (OMS).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4" w:line="360" w:lineRule="auto"/>
        <w:ind w:right="12" w:hanging="708"/>
        <w:jc w:val="both"/>
        <w:rPr>
          <w:rFonts w:ascii="Montserrat" w:hAnsi="Montserrat"/>
          <w:sz w:val="22"/>
          <w:szCs w:val="22"/>
        </w:rPr>
      </w:pPr>
      <w:r w:rsidRPr="0047475A">
        <w:rPr>
          <w:rFonts w:ascii="Montserrat" w:hAnsi="Montserrat"/>
          <w:sz w:val="22"/>
          <w:szCs w:val="22"/>
        </w:rPr>
        <w:t xml:space="preserve">Guías para la Buenas Prácticas Clínicas de la Conferencia Internacional de Armonización.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del Subcomité de Revisión de Convocatorias. 17/09/2018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Integración y Funcionamiento del Comité de Bienes Muebles. Mayo 2013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0" w:line="362" w:lineRule="auto"/>
        <w:ind w:right="12" w:hanging="708"/>
        <w:jc w:val="both"/>
        <w:rPr>
          <w:rFonts w:ascii="Montserrat" w:hAnsi="Montserrat"/>
          <w:sz w:val="22"/>
          <w:szCs w:val="22"/>
        </w:rPr>
      </w:pPr>
      <w:r w:rsidRPr="0047475A">
        <w:rPr>
          <w:rFonts w:ascii="Montserrat" w:hAnsi="Montserrat"/>
          <w:sz w:val="22"/>
          <w:szCs w:val="22"/>
        </w:rPr>
        <w:t xml:space="preserve">Manual para el Otorgamiento de Derechos Adicionales por Riesgos de Trabajo. Marzo 2006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5" w:line="265" w:lineRule="auto"/>
        <w:ind w:right="12" w:hanging="708"/>
        <w:jc w:val="both"/>
        <w:rPr>
          <w:rFonts w:ascii="Montserrat" w:hAnsi="Montserrat"/>
          <w:sz w:val="22"/>
          <w:szCs w:val="22"/>
        </w:rPr>
      </w:pPr>
      <w:r w:rsidRPr="0047475A">
        <w:rPr>
          <w:rFonts w:ascii="Montserrat" w:hAnsi="Montserrat"/>
          <w:sz w:val="22"/>
          <w:szCs w:val="22"/>
        </w:rPr>
        <w:t xml:space="preserve">Reglas de Propiedad Intelectual del Instituto Nacional de Pediatría.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D.O.F. 13/03/2017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Reglas del Código de Conducta y Reglas de Integridad. 01/07/2016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Condiciones Generales de Trabajo. 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Código de Núremberg (1947).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lastRenderedPageBreak/>
        <w:t xml:space="preserve">Convenio 190 de la OIT, Convenio sobre la Violencia y el Acoso, 2019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LINEAMIENTOS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Lineamientos del Programa Estratégico.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Lineamientos del Consejo Técnico. 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Lineamientos Generales que Regulan la Administración de los Servicios Personales INP.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Lineamientos de Operación para el Almacén de Farmacia. Depósito de Consumo de Quirófano y otros INP.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Lineamientos Generales para el uso del Servicio de Comedor INP. 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0" w:line="362" w:lineRule="auto"/>
        <w:ind w:right="12" w:hanging="708"/>
        <w:jc w:val="both"/>
        <w:rPr>
          <w:rFonts w:ascii="Montserrat" w:hAnsi="Montserrat"/>
          <w:sz w:val="22"/>
          <w:szCs w:val="22"/>
        </w:rPr>
      </w:pPr>
      <w:r w:rsidRPr="0047475A">
        <w:rPr>
          <w:rFonts w:ascii="Montserrat" w:hAnsi="Montserrat"/>
          <w:sz w:val="22"/>
          <w:szCs w:val="22"/>
        </w:rPr>
        <w:t xml:space="preserve">Lineamientos para la Aplicación de Recursos Autogenerados y/o Ingresos Propios. 22/02/2017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Compendio de Políticas Institucionales de Calidad. 01/01/2015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Bases Generales para el Registro, Afectación, Disposición final y Baja de Bienes Muebles del Instituto Nacional de Pediatría.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Políticas </w:t>
      </w:r>
      <w:r w:rsidRPr="0047475A">
        <w:rPr>
          <w:rFonts w:ascii="Montserrat" w:hAnsi="Montserrat"/>
          <w:sz w:val="22"/>
          <w:szCs w:val="22"/>
        </w:rPr>
        <w:tab/>
        <w:t xml:space="preserve">Bases y </w:t>
      </w:r>
      <w:r w:rsidRPr="0047475A">
        <w:rPr>
          <w:rFonts w:ascii="Montserrat" w:hAnsi="Montserrat"/>
          <w:sz w:val="22"/>
          <w:szCs w:val="22"/>
        </w:rPr>
        <w:tab/>
        <w:t xml:space="preserve">Lineamientos </w:t>
      </w:r>
      <w:r w:rsidRPr="0047475A">
        <w:rPr>
          <w:rFonts w:ascii="Montserrat" w:hAnsi="Montserrat"/>
          <w:sz w:val="22"/>
          <w:szCs w:val="22"/>
        </w:rPr>
        <w:tab/>
        <w:t xml:space="preserve">para la </w:t>
      </w:r>
      <w:r w:rsidRPr="0047475A">
        <w:rPr>
          <w:rFonts w:ascii="Montserrat" w:hAnsi="Montserrat"/>
          <w:sz w:val="22"/>
          <w:szCs w:val="22"/>
        </w:rPr>
        <w:tab/>
        <w:t xml:space="preserve">Contratación </w:t>
      </w:r>
      <w:r w:rsidRPr="0047475A">
        <w:rPr>
          <w:rFonts w:ascii="Montserrat" w:hAnsi="Montserrat"/>
          <w:sz w:val="22"/>
          <w:szCs w:val="22"/>
        </w:rPr>
        <w:tab/>
        <w:t xml:space="preserve">de </w:t>
      </w:r>
    </w:p>
    <w:p w:rsidR="004712FA" w:rsidRPr="0047475A" w:rsidRDefault="004712FA" w:rsidP="004712FA">
      <w:pPr>
        <w:spacing w:after="115" w:line="259" w:lineRule="auto"/>
        <w:ind w:left="226"/>
        <w:jc w:val="center"/>
        <w:rPr>
          <w:rFonts w:ascii="Montserrat" w:hAnsi="Montserrat"/>
          <w:sz w:val="22"/>
          <w:szCs w:val="22"/>
        </w:rPr>
      </w:pPr>
      <w:r w:rsidRPr="0047475A">
        <w:rPr>
          <w:rFonts w:ascii="Montserrat" w:hAnsi="Montserrat"/>
          <w:sz w:val="22"/>
          <w:szCs w:val="22"/>
        </w:rPr>
        <w:lastRenderedPageBreak/>
        <w:t xml:space="preserve">Adquisiciones, Arrendamientos y Servicios en el Instituto Nacional de Pediatría. </w:t>
      </w:r>
    </w:p>
    <w:p w:rsidR="004712FA" w:rsidRPr="0047475A" w:rsidRDefault="004712FA" w:rsidP="004712FA">
      <w:pPr>
        <w:numPr>
          <w:ilvl w:val="0"/>
          <w:numId w:val="4"/>
        </w:numPr>
        <w:spacing w:after="134" w:line="360" w:lineRule="auto"/>
        <w:ind w:right="12" w:hanging="708"/>
        <w:jc w:val="both"/>
        <w:rPr>
          <w:rFonts w:ascii="Montserrat" w:hAnsi="Montserrat"/>
          <w:sz w:val="22"/>
          <w:szCs w:val="22"/>
        </w:rPr>
      </w:pPr>
      <w:r w:rsidRPr="0047475A">
        <w:rPr>
          <w:rFonts w:ascii="Montserrat" w:hAnsi="Montserrat"/>
          <w:sz w:val="22"/>
          <w:szCs w:val="22"/>
        </w:rPr>
        <w:t xml:space="preserve">Políticas Bases y Lineamientos para la Contratación de Obras Públicas y Servicios Relacionados con las Mismas, en 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2" w:line="360" w:lineRule="auto"/>
        <w:ind w:right="12" w:hanging="708"/>
        <w:jc w:val="both"/>
        <w:rPr>
          <w:rFonts w:ascii="Montserrat" w:hAnsi="Montserrat"/>
          <w:sz w:val="22"/>
          <w:szCs w:val="22"/>
        </w:rPr>
      </w:pPr>
      <w:r w:rsidRPr="0047475A">
        <w:rPr>
          <w:rFonts w:ascii="Montserrat" w:hAnsi="Montserrat"/>
          <w:sz w:val="22"/>
          <w:szCs w:val="22"/>
        </w:rPr>
        <w:t xml:space="preserve">Manual del Subcomité de Revisión de Convocatorias del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Reglamento para el Uso de Uniforme o Vestuario y Utilización de Equipo. 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7" w:line="265" w:lineRule="auto"/>
        <w:ind w:right="12" w:hanging="708"/>
        <w:jc w:val="both"/>
        <w:rPr>
          <w:rFonts w:ascii="Montserrat" w:hAnsi="Montserrat"/>
          <w:sz w:val="22"/>
          <w:szCs w:val="22"/>
        </w:rPr>
      </w:pPr>
      <w:r w:rsidRPr="0047475A">
        <w:rPr>
          <w:rFonts w:ascii="Montserrat" w:hAnsi="Montserrat"/>
          <w:sz w:val="22"/>
          <w:szCs w:val="22"/>
        </w:rPr>
        <w:t xml:space="preserve">Manual de Políticas, Lineamientos o Criterios de Aplicación para Otorgar las </w:t>
      </w:r>
    </w:p>
    <w:p w:rsidR="004712FA" w:rsidRPr="0047475A" w:rsidRDefault="004712FA" w:rsidP="004712FA">
      <w:pPr>
        <w:spacing w:after="107"/>
        <w:ind w:left="108" w:right="12"/>
        <w:rPr>
          <w:rFonts w:ascii="Montserrat" w:hAnsi="Montserrat"/>
          <w:sz w:val="22"/>
          <w:szCs w:val="22"/>
        </w:rPr>
      </w:pPr>
      <w:r w:rsidRPr="0047475A">
        <w:rPr>
          <w:rFonts w:ascii="Montserrat" w:hAnsi="Montserrat"/>
          <w:sz w:val="22"/>
          <w:szCs w:val="22"/>
        </w:rPr>
        <w:t xml:space="preserve">Prestaciones Económicas, Sociales, Deportivas, Culturales y Organización de Eventos </w:t>
      </w:r>
    </w:p>
    <w:p w:rsidR="004712FA" w:rsidRPr="0047475A" w:rsidRDefault="004712FA" w:rsidP="004712FA">
      <w:pPr>
        <w:spacing w:after="105"/>
        <w:ind w:left="108" w:right="12"/>
        <w:rPr>
          <w:rFonts w:ascii="Montserrat" w:hAnsi="Montserrat"/>
          <w:sz w:val="22"/>
          <w:szCs w:val="22"/>
        </w:rPr>
      </w:pPr>
      <w:r w:rsidRPr="0047475A">
        <w:rPr>
          <w:rFonts w:ascii="Montserrat" w:hAnsi="Montserrat"/>
          <w:sz w:val="22"/>
          <w:szCs w:val="22"/>
        </w:rPr>
        <w:t xml:space="preserve">Motivacionales para los Trabajadores del Instituto Nacional de Pediatría. 23/06/2015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7" w:line="360" w:lineRule="auto"/>
        <w:ind w:right="12" w:hanging="708"/>
        <w:jc w:val="both"/>
        <w:rPr>
          <w:rFonts w:ascii="Montserrat" w:hAnsi="Montserrat"/>
          <w:sz w:val="22"/>
          <w:szCs w:val="22"/>
        </w:rPr>
      </w:pPr>
      <w:r w:rsidRPr="0047475A">
        <w:rPr>
          <w:rFonts w:ascii="Montserrat" w:hAnsi="Montserrat"/>
          <w:sz w:val="22"/>
          <w:szCs w:val="22"/>
        </w:rPr>
        <w:t xml:space="preserve">Políticas de Transferencia de Tecnología del Instituto Nacional de Pediatría. 22/02/2017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DOCUMENTOS NORMATIVOS ADMINISTRATIVOS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Dirección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Cirugía.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Medicina Crítica.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Manual de Procedimientos Operativos e Instrucciones de Trabajo de la Subdirección de Servicios Auxiliares de Diagnóstico y Tratamiento.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lastRenderedPageBreak/>
        <w:t xml:space="preserve">Manual de Organización de la Subdirección de Medicina.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del Departamento de Soporte para la Calidad de Vida.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Asuntos Jurídicos.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3" w:line="362" w:lineRule="auto"/>
        <w:ind w:right="12" w:hanging="708"/>
        <w:jc w:val="both"/>
        <w:rPr>
          <w:rFonts w:ascii="Montserrat" w:hAnsi="Montserrat"/>
          <w:sz w:val="22"/>
          <w:szCs w:val="22"/>
        </w:rPr>
      </w:pPr>
      <w:r w:rsidRPr="0047475A">
        <w:rPr>
          <w:rFonts w:ascii="Montserrat" w:hAnsi="Montserrat"/>
          <w:sz w:val="22"/>
          <w:szCs w:val="22"/>
        </w:rPr>
        <w:t xml:space="preserve">Manual de Procedimientos Operativos e Instrucciones de Trabajo (Subdirección de Medicina Crítica).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09"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Información y Documentación </w:t>
      </w:r>
    </w:p>
    <w:p w:rsidR="004712FA" w:rsidRPr="0047475A" w:rsidRDefault="004712FA" w:rsidP="004712FA">
      <w:pPr>
        <w:spacing w:after="239"/>
        <w:ind w:left="108" w:right="12"/>
        <w:rPr>
          <w:rFonts w:ascii="Montserrat" w:hAnsi="Montserrat"/>
          <w:sz w:val="22"/>
          <w:szCs w:val="22"/>
        </w:rPr>
      </w:pPr>
      <w:r w:rsidRPr="0047475A">
        <w:rPr>
          <w:rFonts w:ascii="Montserrat" w:hAnsi="Montserrat"/>
          <w:sz w:val="22"/>
          <w:szCs w:val="22"/>
        </w:rPr>
        <w:t xml:space="preserve">Científica.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Departamento de Soporte para la Calidad de Vida.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0" w:line="362" w:lineRule="auto"/>
        <w:ind w:right="12" w:hanging="708"/>
        <w:jc w:val="both"/>
        <w:rPr>
          <w:rFonts w:ascii="Montserrat" w:hAnsi="Montserrat"/>
          <w:sz w:val="22"/>
          <w:szCs w:val="22"/>
        </w:rPr>
      </w:pPr>
      <w:r w:rsidRPr="0047475A">
        <w:rPr>
          <w:rFonts w:ascii="Montserrat" w:hAnsi="Montserrat"/>
          <w:sz w:val="22"/>
          <w:szCs w:val="22"/>
        </w:rPr>
        <w:t xml:space="preserve">Manual de Integración y Funcionamiento del Comité de Calidad Institucional y Seguridad del Paciente (COCAISEP).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Integración y Funcionamiento del Comité de Bioseguridad.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Gestión de la Calidad Dirección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4" w:line="360"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Administración y Desarrollo de Personal.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del Servicio de Foniatría.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Hemato-Oncología.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Consulta Externa.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62"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Enfermería.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Finanzas.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0" w:line="362" w:lineRule="auto"/>
        <w:ind w:right="12" w:hanging="708"/>
        <w:jc w:val="both"/>
        <w:rPr>
          <w:rFonts w:ascii="Montserrat" w:hAnsi="Montserrat"/>
          <w:sz w:val="22"/>
          <w:szCs w:val="22"/>
        </w:rPr>
      </w:pPr>
      <w:r w:rsidRPr="0047475A">
        <w:rPr>
          <w:rFonts w:ascii="Montserrat" w:hAnsi="Montserrat"/>
          <w:sz w:val="22"/>
          <w:szCs w:val="22"/>
        </w:rPr>
        <w:t xml:space="preserve">Manual de Organización del Órgano Interno de Control en 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Dirección de Planeación.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del Departamento de Genética Humana.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Unidad de Medicina Paliativa.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Servicios Generales.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Recursos Materiales.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Programación y Evaluación Educativa.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Dirección de Administración.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Medicina Experimental.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Investigación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Dirección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Medicina.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7" w:line="360"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Subdirección de Información y Documentación Científica.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Dirección de Enseñanza.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 la Dirección de Investigación.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Asuntos Jurídicos.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del Servicio de Escolaridad.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Manual de Organización de la Subdirección de Servicios Auxiliares de Diagnóstico y Tratamiento (</w:t>
      </w:r>
      <w:proofErr w:type="spellStart"/>
      <w:r w:rsidRPr="0047475A">
        <w:rPr>
          <w:rFonts w:ascii="Montserrat" w:hAnsi="Montserrat"/>
          <w:sz w:val="22"/>
          <w:szCs w:val="22"/>
        </w:rPr>
        <w:t>SADyTRA</w:t>
      </w:r>
      <w:proofErr w:type="spellEnd"/>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Organización Especifico del Instituto Nacional de Pediatría.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Servicios Auxiliarles de Diagnóstico y Tratamiento.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Dirección de Enseñanza. </w:t>
      </w:r>
    </w:p>
    <w:p w:rsidR="004712FA" w:rsidRPr="0047475A" w:rsidRDefault="004712FA" w:rsidP="004712FA">
      <w:pPr>
        <w:pStyle w:val="Prrafodelista"/>
        <w:rPr>
          <w:rFonts w:ascii="Montserrat" w:hAnsi="Montserrat"/>
          <w:sz w:val="22"/>
          <w:szCs w:val="22"/>
        </w:rPr>
      </w:pP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Manual de Procedimientos de la Subdirección de Investigación Médica</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34" w:line="360" w:lineRule="auto"/>
        <w:ind w:left="98" w:right="12" w:firstLine="1918"/>
        <w:rPr>
          <w:rFonts w:ascii="Montserrat" w:hAnsi="Montserrat"/>
          <w:sz w:val="22"/>
          <w:szCs w:val="22"/>
        </w:rPr>
      </w:pPr>
      <w:r w:rsidRPr="0047475A">
        <w:rPr>
          <w:rFonts w:ascii="Montserrat" w:hAnsi="Montserrat"/>
          <w:sz w:val="22"/>
          <w:szCs w:val="22"/>
        </w:rPr>
        <w:t xml:space="preserve"> Procedimientos Operativos e Instrucciones de Trabajo de la Subdirección de Cirugía.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Medicina Crítica.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Cirugía.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Enfermería.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Hemato-Oncología.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Consulta Externa.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Departamento de Archivo Clínico.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Departamento de Trabajo Social.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Manual de Procedimientos para la Aplicación y Operación del Catálogo de Cuotas de Recuperación. </w:t>
      </w:r>
    </w:p>
    <w:p w:rsidR="004712FA" w:rsidRPr="0047475A" w:rsidRDefault="004712FA" w:rsidP="004712FA">
      <w:pPr>
        <w:ind w:left="108" w:right="12"/>
        <w:rPr>
          <w:rFonts w:ascii="Montserrat" w:hAnsi="Montserrat"/>
          <w:sz w:val="22"/>
          <w:szCs w:val="22"/>
        </w:rPr>
      </w:pPr>
      <w:r w:rsidRPr="0047475A">
        <w:rPr>
          <w:rFonts w:ascii="Montserrat" w:hAnsi="Montserrat"/>
          <w:sz w:val="22"/>
          <w:szCs w:val="22"/>
        </w:rPr>
        <w:t xml:space="preserve">02/10/2008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Órgano Interno de Control.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10" w:line="265" w:lineRule="auto"/>
        <w:ind w:right="12" w:hanging="708"/>
        <w:jc w:val="both"/>
        <w:rPr>
          <w:rFonts w:ascii="Montserrat" w:hAnsi="Montserrat"/>
          <w:sz w:val="22"/>
          <w:szCs w:val="22"/>
        </w:rPr>
      </w:pPr>
      <w:r w:rsidRPr="0047475A">
        <w:rPr>
          <w:rFonts w:ascii="Montserrat" w:hAnsi="Montserrat"/>
          <w:sz w:val="22"/>
          <w:szCs w:val="22"/>
        </w:rPr>
        <w:t xml:space="preserve">Manual </w:t>
      </w:r>
      <w:r w:rsidRPr="0047475A">
        <w:rPr>
          <w:rFonts w:ascii="Montserrat" w:hAnsi="Montserrat"/>
          <w:sz w:val="22"/>
          <w:szCs w:val="22"/>
        </w:rPr>
        <w:tab/>
        <w:t xml:space="preserve">de </w:t>
      </w:r>
      <w:r w:rsidRPr="0047475A">
        <w:rPr>
          <w:rFonts w:ascii="Montserrat" w:hAnsi="Montserrat"/>
          <w:sz w:val="22"/>
          <w:szCs w:val="22"/>
        </w:rPr>
        <w:tab/>
        <w:t xml:space="preserve">Procedimientos </w:t>
      </w:r>
      <w:r w:rsidRPr="0047475A">
        <w:rPr>
          <w:rFonts w:ascii="Montserrat" w:hAnsi="Montserrat"/>
          <w:sz w:val="22"/>
          <w:szCs w:val="22"/>
        </w:rPr>
        <w:tab/>
        <w:t xml:space="preserve">Operativos de </w:t>
      </w:r>
      <w:r w:rsidRPr="0047475A">
        <w:rPr>
          <w:rFonts w:ascii="Montserrat" w:hAnsi="Montserrat"/>
          <w:sz w:val="22"/>
          <w:szCs w:val="22"/>
        </w:rPr>
        <w:tab/>
        <w:t xml:space="preserve">la </w:t>
      </w:r>
      <w:r w:rsidRPr="0047475A">
        <w:rPr>
          <w:rFonts w:ascii="Montserrat" w:hAnsi="Montserrat"/>
          <w:sz w:val="22"/>
          <w:szCs w:val="22"/>
        </w:rPr>
        <w:tab/>
        <w:t xml:space="preserve">Unidad </w:t>
      </w:r>
      <w:r w:rsidRPr="0047475A">
        <w:rPr>
          <w:rFonts w:ascii="Montserrat" w:hAnsi="Montserrat"/>
          <w:sz w:val="22"/>
          <w:szCs w:val="22"/>
        </w:rPr>
        <w:tab/>
        <w:t xml:space="preserve">de </w:t>
      </w:r>
    </w:p>
    <w:p w:rsidR="004712FA" w:rsidRPr="0047475A" w:rsidRDefault="004712FA" w:rsidP="004712FA">
      <w:pPr>
        <w:spacing w:after="242"/>
        <w:ind w:left="831" w:right="12"/>
        <w:rPr>
          <w:rFonts w:ascii="Montserrat" w:hAnsi="Montserrat"/>
          <w:sz w:val="22"/>
          <w:szCs w:val="22"/>
        </w:rPr>
      </w:pPr>
      <w:r w:rsidRPr="0047475A">
        <w:rPr>
          <w:rFonts w:ascii="Montserrat" w:hAnsi="Montserrat"/>
          <w:sz w:val="22"/>
          <w:szCs w:val="22"/>
        </w:rPr>
        <w:lastRenderedPageBreak/>
        <w:t xml:space="preserve">Trasplante de Progenitores Hematopoyéticos.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Manual de Procedimientos Operativos e Instrucciones de Trabajo de la Subdirección de Medicina. </w:t>
      </w:r>
    </w:p>
    <w:p w:rsidR="004712FA" w:rsidRPr="0047475A" w:rsidRDefault="004712FA" w:rsidP="004712FA">
      <w:pPr>
        <w:spacing w:after="134" w:line="360" w:lineRule="auto"/>
        <w:ind w:left="98" w:right="12" w:firstLine="1918"/>
        <w:rPr>
          <w:rFonts w:ascii="Montserrat" w:hAnsi="Montserrat"/>
          <w:sz w:val="22"/>
          <w:szCs w:val="22"/>
        </w:rPr>
      </w:pPr>
      <w:r w:rsidRPr="0047475A">
        <w:rPr>
          <w:rFonts w:ascii="Montserrat" w:hAnsi="Montserrat"/>
          <w:sz w:val="22"/>
          <w:szCs w:val="22"/>
        </w:rPr>
        <w:t xml:space="preserve">Procedimientos Operativos e Instrucciones de Trabajo de la Subdirección de Hemato-Oncología.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Servicio de Foniatría.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Manual de Procedimientos Operativos e Instrucciones de Trabajo de la Subdirección de Consulta Externa.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Manual de Procedimientos Operativos e Instrucciones de Trabajo de la Subdirección de la Dirección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Dirección de Planeación.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Tecnologías de la Información.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Servicio de Escolaridad.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del Departamento de Genética Humana.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Programación y Evaluación Educativa.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Procedimientos de la Subdirección de Medicina Experimental.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 la Unidad Contable de Proyectos.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del Departamento de Tesorería. </w:t>
      </w:r>
    </w:p>
    <w:p w:rsidR="004712FA" w:rsidRPr="0047475A" w:rsidRDefault="004712FA" w:rsidP="004712FA">
      <w:pPr>
        <w:spacing w:after="134" w:line="360" w:lineRule="auto"/>
        <w:ind w:left="98" w:right="12" w:firstLine="1908"/>
        <w:rPr>
          <w:rFonts w:ascii="Montserrat" w:hAnsi="Montserrat"/>
          <w:sz w:val="22"/>
          <w:szCs w:val="22"/>
        </w:rPr>
      </w:pPr>
      <w:r w:rsidRPr="0047475A">
        <w:rPr>
          <w:rFonts w:ascii="Montserrat" w:hAnsi="Montserrat"/>
          <w:sz w:val="22"/>
          <w:szCs w:val="22"/>
        </w:rPr>
        <w:t xml:space="preserve">Instrucciones de Trabajo de la Unidad de Gestión y Apoyo a la Investigación (UGAI).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del Departamento de Servicios de Apoyo.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37" w:line="360"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Generales y Cuidados Enfermeros de la Subdirección de Enfermería.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 Enfermería, Soporte para la Calidad de Vida.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del Departamento de Control del Presupuesto.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 la Unidad Médico Financiera.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129" w:line="362"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del Departamento de Dietética y Alimentación.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 Enfermería, Clínica de Estomas y Heridas.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265" w:lineRule="auto"/>
        <w:ind w:right="12" w:hanging="708"/>
        <w:jc w:val="both"/>
        <w:rPr>
          <w:rFonts w:ascii="Montserrat" w:hAnsi="Montserrat"/>
          <w:sz w:val="22"/>
          <w:szCs w:val="22"/>
        </w:rPr>
      </w:pPr>
      <w:r w:rsidRPr="0047475A">
        <w:rPr>
          <w:rFonts w:ascii="Montserrat" w:hAnsi="Montserrat"/>
          <w:sz w:val="22"/>
          <w:szCs w:val="22"/>
        </w:rPr>
        <w:t xml:space="preserve">Manual de Planeación de la Calidad de la Dirección Médica.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numPr>
          <w:ilvl w:val="0"/>
          <w:numId w:val="4"/>
        </w:numPr>
        <w:spacing w:after="3" w:line="360"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Central de equipos, Esterilización (Cuidados Enfermeros) CEYE.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after="118" w:line="259" w:lineRule="auto"/>
        <w:rPr>
          <w:rFonts w:ascii="Montserrat" w:hAnsi="Montserrat"/>
          <w:sz w:val="22"/>
          <w:szCs w:val="22"/>
        </w:rPr>
      </w:pPr>
      <w:r w:rsidRPr="0047475A">
        <w:rPr>
          <w:rFonts w:ascii="Montserrat" w:hAnsi="Montserrat"/>
          <w:sz w:val="22"/>
          <w:szCs w:val="22"/>
        </w:rPr>
        <w:lastRenderedPageBreak/>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 xml:space="preserve"> </w:t>
      </w:r>
    </w:p>
    <w:p w:rsidR="004712FA" w:rsidRPr="0047475A" w:rsidRDefault="004712FA" w:rsidP="004712FA">
      <w:pPr>
        <w:spacing w:line="259" w:lineRule="auto"/>
        <w:rPr>
          <w:rFonts w:ascii="Montserrat" w:hAnsi="Montserrat"/>
          <w:sz w:val="22"/>
          <w:szCs w:val="22"/>
        </w:rPr>
      </w:pPr>
      <w:r w:rsidRPr="0047475A">
        <w:rPr>
          <w:rFonts w:ascii="Montserrat" w:hAnsi="Montserrat"/>
          <w:sz w:val="22"/>
          <w:szCs w:val="22"/>
        </w:rPr>
        <w:t>Manual de Políticas, Lineamientos o Criterios de Aplicación para Otorgar las Prestaciones Económicas, Sociales, Deportivas, Culturales y Organización de Eventos Motivacionales para los Trabajadores</w:t>
      </w:r>
    </w:p>
    <w:p w:rsidR="004712FA" w:rsidRPr="0047475A" w:rsidRDefault="004712FA" w:rsidP="004712FA">
      <w:pPr>
        <w:rPr>
          <w:rFonts w:ascii="Montserrat" w:hAnsi="Montserrat"/>
          <w:sz w:val="22"/>
          <w:szCs w:val="22"/>
        </w:rPr>
      </w:pPr>
    </w:p>
    <w:p w:rsidR="004712FA" w:rsidRPr="0047475A" w:rsidRDefault="004712FA" w:rsidP="004712FA">
      <w:pPr>
        <w:rPr>
          <w:rFonts w:ascii="Montserrat" w:hAnsi="Montserrat"/>
          <w:sz w:val="22"/>
          <w:szCs w:val="22"/>
        </w:rPr>
      </w:pPr>
    </w:p>
    <w:p w:rsidR="004712FA" w:rsidRPr="0047475A" w:rsidRDefault="004712FA" w:rsidP="004712FA">
      <w:pPr>
        <w:numPr>
          <w:ilvl w:val="0"/>
          <w:numId w:val="4"/>
        </w:numPr>
        <w:spacing w:after="3" w:line="362" w:lineRule="auto"/>
        <w:ind w:right="12" w:hanging="708"/>
        <w:jc w:val="both"/>
        <w:rPr>
          <w:rFonts w:ascii="Montserrat" w:hAnsi="Montserrat"/>
          <w:sz w:val="22"/>
          <w:szCs w:val="22"/>
        </w:rPr>
      </w:pPr>
      <w:r w:rsidRPr="0047475A">
        <w:rPr>
          <w:rFonts w:ascii="Montserrat" w:hAnsi="Montserrat"/>
          <w:sz w:val="22"/>
          <w:szCs w:val="22"/>
        </w:rPr>
        <w:t xml:space="preserve">Manual de Instrucciones de Trabajo del Departamento de Gestión Financiera por Prestación de Servicios de Salud. </w:t>
      </w:r>
    </w:p>
    <w:p w:rsidR="004712FA" w:rsidRPr="0047475A" w:rsidRDefault="004712FA" w:rsidP="004712FA">
      <w:pPr>
        <w:rPr>
          <w:rFonts w:ascii="Montserrat" w:hAnsi="Montserrat"/>
          <w:sz w:val="22"/>
          <w:szCs w:val="22"/>
        </w:rPr>
      </w:pPr>
    </w:p>
    <w:p w:rsidR="004712FA" w:rsidRPr="004712FA" w:rsidRDefault="004712FA" w:rsidP="004712FA"/>
    <w:sectPr w:rsidR="004712FA" w:rsidRPr="004712FA" w:rsidSect="009A21EC">
      <w:headerReference w:type="default" r:id="rId14"/>
      <w:footerReference w:type="default" r:id="rId15"/>
      <w:pgSz w:w="12240" w:h="15840" w:code="1"/>
      <w:pgMar w:top="1701" w:right="1134" w:bottom="1418" w:left="1134" w:header="709" w:footer="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DB3" w:rsidRDefault="00B50DB3" w:rsidP="00722229">
      <w:r>
        <w:separator/>
      </w:r>
    </w:p>
  </w:endnote>
  <w:endnote w:type="continuationSeparator" w:id="0">
    <w:p w:rsidR="00B50DB3" w:rsidRDefault="00B50DB3"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tabs>
        <w:tab w:val="right" w:pos="10010"/>
      </w:tabs>
      <w:spacing w:line="259" w:lineRule="auto"/>
      <w:ind w:right="-33"/>
    </w:pPr>
    <w:r>
      <w:rPr>
        <w:rFonts w:ascii="Calibri" w:eastAsia="Calibri" w:hAnsi="Calibri" w:cs="Calibri"/>
        <w:noProof/>
      </w:rPr>
      <mc:AlternateContent>
        <mc:Choice Requires="wpg">
          <w:drawing>
            <wp:anchor distT="0" distB="0" distL="114300" distR="114300" simplePos="0" relativeHeight="251672064" behindDoc="0" locked="0" layoutInCell="1" allowOverlap="1" wp14:anchorId="3E8817D3" wp14:editId="0606D60B">
              <wp:simplePos x="0" y="0"/>
              <wp:positionH relativeFrom="page">
                <wp:posOffset>608330</wp:posOffset>
              </wp:positionH>
              <wp:positionV relativeFrom="page">
                <wp:posOffset>8686165</wp:posOffset>
              </wp:positionV>
              <wp:extent cx="6555740" cy="755586"/>
              <wp:effectExtent l="0" t="0" r="0" b="0"/>
              <wp:wrapSquare wrapText="bothSides"/>
              <wp:docPr id="104204" name="Group 104204"/>
              <wp:cNvGraphicFramePr/>
              <a:graphic xmlns:a="http://schemas.openxmlformats.org/drawingml/2006/main">
                <a:graphicData uri="http://schemas.microsoft.com/office/word/2010/wordprocessingGroup">
                  <wpg:wgp>
                    <wpg:cNvGrpSpPr/>
                    <wpg:grpSpPr>
                      <a:xfrm>
                        <a:off x="0" y="0"/>
                        <a:ext cx="6555740" cy="755586"/>
                        <a:chOff x="0" y="0"/>
                        <a:chExt cx="6555740" cy="755586"/>
                      </a:xfrm>
                    </wpg:grpSpPr>
                    <pic:pic xmlns:pic="http://schemas.openxmlformats.org/drawingml/2006/picture">
                      <pic:nvPicPr>
                        <pic:cNvPr id="104205" name="Picture 104205"/>
                        <pic:cNvPicPr/>
                      </pic:nvPicPr>
                      <pic:blipFill>
                        <a:blip r:embed="rId1"/>
                        <a:stretch>
                          <a:fillRect/>
                        </a:stretch>
                      </pic:blipFill>
                      <pic:spPr>
                        <a:xfrm>
                          <a:off x="0" y="0"/>
                          <a:ext cx="6555740" cy="755586"/>
                        </a:xfrm>
                        <a:prstGeom prst="rect">
                          <a:avLst/>
                        </a:prstGeom>
                      </pic:spPr>
                    </pic:pic>
                    <wps:wsp>
                      <wps:cNvPr id="104206" name="Rectangle 104206"/>
                      <wps:cNvSpPr/>
                      <wps:spPr>
                        <a:xfrm>
                          <a:off x="109474" y="172009"/>
                          <a:ext cx="69137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Insurgentes</w:t>
                            </w:r>
                          </w:p>
                        </w:txbxContent>
                      </wps:txbx>
                      <wps:bodyPr horzOverflow="overflow" vert="horz" lIns="0" tIns="0" rIns="0" bIns="0" rtlCol="0">
                        <a:noAutofit/>
                      </wps:bodyPr>
                    </wps:wsp>
                    <wps:wsp>
                      <wps:cNvPr id="104207" name="Rectangle 104207"/>
                      <wps:cNvSpPr/>
                      <wps:spPr>
                        <a:xfrm>
                          <a:off x="627939"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08" name="Rectangle 104208"/>
                      <wps:cNvSpPr/>
                      <wps:spPr>
                        <a:xfrm>
                          <a:off x="653847" y="172009"/>
                          <a:ext cx="202304"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Sur</w:t>
                            </w:r>
                          </w:p>
                        </w:txbxContent>
                      </wps:txbx>
                      <wps:bodyPr horzOverflow="overflow" vert="horz" lIns="0" tIns="0" rIns="0" bIns="0" rtlCol="0">
                        <a:noAutofit/>
                      </wps:bodyPr>
                    </wps:wsp>
                    <wps:wsp>
                      <wps:cNvPr id="104209" name="Rectangle 104209"/>
                      <wps:cNvSpPr/>
                      <wps:spPr>
                        <a:xfrm>
                          <a:off x="806196"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10" name="Rectangle 104210"/>
                      <wps:cNvSpPr/>
                      <wps:spPr>
                        <a:xfrm>
                          <a:off x="832104" y="172009"/>
                          <a:ext cx="295784"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3700</w:t>
                            </w:r>
                          </w:p>
                        </w:txbxContent>
                      </wps:txbx>
                      <wps:bodyPr horzOverflow="overflow" vert="horz" lIns="0" tIns="0" rIns="0" bIns="0" rtlCol="0">
                        <a:noAutofit/>
                      </wps:bodyPr>
                    </wps:wsp>
                    <wps:wsp>
                      <wps:cNvPr id="104211" name="Rectangle 104211"/>
                      <wps:cNvSpPr/>
                      <wps:spPr>
                        <a:xfrm>
                          <a:off x="1054608" y="172009"/>
                          <a:ext cx="53373"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212" name="Rectangle 104212"/>
                      <wps:cNvSpPr/>
                      <wps:spPr>
                        <a:xfrm>
                          <a:off x="1092708" y="172009"/>
                          <a:ext cx="12386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w:t>
                            </w:r>
                          </w:p>
                        </w:txbxContent>
                      </wps:txbx>
                      <wps:bodyPr horzOverflow="overflow" vert="horz" lIns="0" tIns="0" rIns="0" bIns="0" rtlCol="0">
                        <a:noAutofit/>
                      </wps:bodyPr>
                    </wps:wsp>
                    <wps:wsp>
                      <wps:cNvPr id="104213" name="Rectangle 104213"/>
                      <wps:cNvSpPr/>
                      <wps:spPr>
                        <a:xfrm>
                          <a:off x="1185672"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14" name="Rectangle 104214"/>
                      <wps:cNvSpPr/>
                      <wps:spPr>
                        <a:xfrm>
                          <a:off x="1210056" y="172009"/>
                          <a:ext cx="22524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Col.</w:t>
                            </w:r>
                          </w:p>
                        </w:txbxContent>
                      </wps:txbx>
                      <wps:bodyPr horzOverflow="overflow" vert="horz" lIns="0" tIns="0" rIns="0" bIns="0" rtlCol="0">
                        <a:noAutofit/>
                      </wps:bodyPr>
                    </wps:wsp>
                    <wps:wsp>
                      <wps:cNvPr id="104215" name="Rectangle 104215"/>
                      <wps:cNvSpPr/>
                      <wps:spPr>
                        <a:xfrm>
                          <a:off x="1379220"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16" name="Rectangle 104216"/>
                      <wps:cNvSpPr/>
                      <wps:spPr>
                        <a:xfrm>
                          <a:off x="1403604" y="172009"/>
                          <a:ext cx="69137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Insurgentes</w:t>
                            </w:r>
                          </w:p>
                        </w:txbxContent>
                      </wps:txbx>
                      <wps:bodyPr horzOverflow="overflow" vert="horz" lIns="0" tIns="0" rIns="0" bIns="0" rtlCol="0">
                        <a:noAutofit/>
                      </wps:bodyPr>
                    </wps:wsp>
                    <wps:wsp>
                      <wps:cNvPr id="104217" name="Rectangle 104217"/>
                      <wps:cNvSpPr/>
                      <wps:spPr>
                        <a:xfrm>
                          <a:off x="192214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18" name="Rectangle 104218"/>
                      <wps:cNvSpPr/>
                      <wps:spPr>
                        <a:xfrm>
                          <a:off x="1946529" y="172009"/>
                          <a:ext cx="55347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Cuicuilco,</w:t>
                            </w:r>
                          </w:p>
                        </w:txbxContent>
                      </wps:txbx>
                      <wps:bodyPr horzOverflow="overflow" vert="horz" lIns="0" tIns="0" rIns="0" bIns="0" rtlCol="0">
                        <a:noAutofit/>
                      </wps:bodyPr>
                    </wps:wsp>
                    <wps:wsp>
                      <wps:cNvPr id="104219" name="Rectangle 104219"/>
                      <wps:cNvSpPr/>
                      <wps:spPr>
                        <a:xfrm>
                          <a:off x="2362581"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20" name="Rectangle 104220"/>
                      <wps:cNvSpPr/>
                      <wps:spPr>
                        <a:xfrm>
                          <a:off x="2386965" y="172009"/>
                          <a:ext cx="44355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Alcaldía</w:t>
                            </w:r>
                          </w:p>
                        </w:txbxContent>
                      </wps:txbx>
                      <wps:bodyPr horzOverflow="overflow" vert="horz" lIns="0" tIns="0" rIns="0" bIns="0" rtlCol="0">
                        <a:noAutofit/>
                      </wps:bodyPr>
                    </wps:wsp>
                    <wps:wsp>
                      <wps:cNvPr id="104221" name="Rectangle 104221"/>
                      <wps:cNvSpPr/>
                      <wps:spPr>
                        <a:xfrm>
                          <a:off x="2720721"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22" name="Rectangle 104222"/>
                      <wps:cNvSpPr/>
                      <wps:spPr>
                        <a:xfrm>
                          <a:off x="2745105" y="172009"/>
                          <a:ext cx="60602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Coyoacán,</w:t>
                            </w:r>
                          </w:p>
                        </w:txbxContent>
                      </wps:txbx>
                      <wps:bodyPr horzOverflow="overflow" vert="horz" lIns="0" tIns="0" rIns="0" bIns="0" rtlCol="0">
                        <a:noAutofit/>
                      </wps:bodyPr>
                    </wps:wsp>
                    <wps:wsp>
                      <wps:cNvPr id="104223" name="Rectangle 104223"/>
                      <wps:cNvSpPr/>
                      <wps:spPr>
                        <a:xfrm>
                          <a:off x="3199257"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24" name="Rectangle 104224"/>
                      <wps:cNvSpPr/>
                      <wps:spPr>
                        <a:xfrm>
                          <a:off x="3223641" y="172009"/>
                          <a:ext cx="23535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C.P.</w:t>
                            </w:r>
                          </w:p>
                        </w:txbxContent>
                      </wps:txbx>
                      <wps:bodyPr horzOverflow="overflow" vert="horz" lIns="0" tIns="0" rIns="0" bIns="0" rtlCol="0">
                        <a:noAutofit/>
                      </wps:bodyPr>
                    </wps:wsp>
                    <wps:wsp>
                      <wps:cNvPr id="104225" name="Rectangle 104225"/>
                      <wps:cNvSpPr/>
                      <wps:spPr>
                        <a:xfrm>
                          <a:off x="340042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26" name="Rectangle 104226"/>
                      <wps:cNvSpPr/>
                      <wps:spPr>
                        <a:xfrm>
                          <a:off x="3426333" y="172009"/>
                          <a:ext cx="368790"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04530</w:t>
                            </w:r>
                          </w:p>
                        </w:txbxContent>
                      </wps:txbx>
                      <wps:bodyPr horzOverflow="overflow" vert="horz" lIns="0" tIns="0" rIns="0" bIns="0" rtlCol="0">
                        <a:noAutofit/>
                      </wps:bodyPr>
                    </wps:wsp>
                    <wps:wsp>
                      <wps:cNvPr id="104227" name="Rectangle 104227"/>
                      <wps:cNvSpPr/>
                      <wps:spPr>
                        <a:xfrm>
                          <a:off x="3702293" y="172009"/>
                          <a:ext cx="4279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228" name="Rectangle 104228"/>
                      <wps:cNvSpPr/>
                      <wps:spPr>
                        <a:xfrm>
                          <a:off x="373443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29" name="Rectangle 104229"/>
                      <wps:cNvSpPr/>
                      <wps:spPr>
                        <a:xfrm>
                          <a:off x="3758819" y="172009"/>
                          <a:ext cx="40100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Ciudad</w:t>
                            </w:r>
                          </w:p>
                        </w:txbxContent>
                      </wps:txbx>
                      <wps:bodyPr horzOverflow="overflow" vert="horz" lIns="0" tIns="0" rIns="0" bIns="0" rtlCol="0">
                        <a:noAutofit/>
                      </wps:bodyPr>
                    </wps:wsp>
                    <wps:wsp>
                      <wps:cNvPr id="104230" name="Rectangle 104230"/>
                      <wps:cNvSpPr/>
                      <wps:spPr>
                        <a:xfrm>
                          <a:off x="4059047"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31" name="Rectangle 104231"/>
                      <wps:cNvSpPr/>
                      <wps:spPr>
                        <a:xfrm>
                          <a:off x="4086479" y="172009"/>
                          <a:ext cx="141010"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de</w:t>
                            </w:r>
                          </w:p>
                        </w:txbxContent>
                      </wps:txbx>
                      <wps:bodyPr horzOverflow="overflow" vert="horz" lIns="0" tIns="0" rIns="0" bIns="0" rtlCol="0">
                        <a:noAutofit/>
                      </wps:bodyPr>
                    </wps:wsp>
                    <wps:wsp>
                      <wps:cNvPr id="104232" name="Rectangle 104232"/>
                      <wps:cNvSpPr/>
                      <wps:spPr>
                        <a:xfrm>
                          <a:off x="419163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33" name="Rectangle 104233"/>
                      <wps:cNvSpPr/>
                      <wps:spPr>
                        <a:xfrm>
                          <a:off x="4219067" y="172009"/>
                          <a:ext cx="4771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México. </w:t>
                            </w:r>
                          </w:p>
                        </w:txbxContent>
                      </wps:txbx>
                      <wps:bodyPr horzOverflow="overflow" vert="horz" lIns="0" tIns="0" rIns="0" bIns="0" rtlCol="0">
                        <a:noAutofit/>
                      </wps:bodyPr>
                    </wps:wsp>
                    <wps:wsp>
                      <wps:cNvPr id="104234" name="Rectangle 104234"/>
                      <wps:cNvSpPr/>
                      <wps:spPr>
                        <a:xfrm>
                          <a:off x="109474" y="296977"/>
                          <a:ext cx="216901"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Tel.</w:t>
                            </w:r>
                          </w:p>
                        </w:txbxContent>
                      </wps:txbx>
                      <wps:bodyPr horzOverflow="overflow" vert="horz" lIns="0" tIns="0" rIns="0" bIns="0" rtlCol="0">
                        <a:noAutofit/>
                      </wps:bodyPr>
                    </wps:wsp>
                    <wps:wsp>
                      <wps:cNvPr id="104235" name="Rectangle 104235"/>
                      <wps:cNvSpPr/>
                      <wps:spPr>
                        <a:xfrm>
                          <a:off x="274371"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36" name="Rectangle 104236"/>
                      <wps:cNvSpPr/>
                      <wps:spPr>
                        <a:xfrm>
                          <a:off x="307899" y="296977"/>
                          <a:ext cx="257930"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(55)</w:t>
                            </w:r>
                          </w:p>
                        </w:txbxContent>
                      </wps:txbx>
                      <wps:bodyPr horzOverflow="overflow" vert="horz" lIns="0" tIns="0" rIns="0" bIns="0" rtlCol="0">
                        <a:noAutofit/>
                      </wps:bodyPr>
                    </wps:wsp>
                    <wps:wsp>
                      <wps:cNvPr id="104237" name="Rectangle 104237"/>
                      <wps:cNvSpPr/>
                      <wps:spPr>
                        <a:xfrm>
                          <a:off x="501447"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38" name="Rectangle 104238"/>
                      <wps:cNvSpPr/>
                      <wps:spPr>
                        <a:xfrm>
                          <a:off x="522783" y="296977"/>
                          <a:ext cx="301545"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1084</w:t>
                            </w:r>
                          </w:p>
                        </w:txbxContent>
                      </wps:txbx>
                      <wps:bodyPr horzOverflow="overflow" vert="horz" lIns="0" tIns="0" rIns="0" bIns="0" rtlCol="0">
                        <a:noAutofit/>
                      </wps:bodyPr>
                    </wps:wsp>
                    <wps:wsp>
                      <wps:cNvPr id="104239" name="Rectangle 104239"/>
                      <wps:cNvSpPr/>
                      <wps:spPr>
                        <a:xfrm>
                          <a:off x="749808" y="296977"/>
                          <a:ext cx="53373"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240" name="Rectangle 104240"/>
                      <wps:cNvSpPr/>
                      <wps:spPr>
                        <a:xfrm>
                          <a:off x="789432" y="296977"/>
                          <a:ext cx="301545"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0900</w:t>
                            </w:r>
                          </w:p>
                        </w:txbxContent>
                      </wps:txbx>
                      <wps:bodyPr horzOverflow="overflow" vert="horz" lIns="0" tIns="0" rIns="0" bIns="0" rtlCol="0">
                        <a:noAutofit/>
                      </wps:bodyPr>
                    </wps:wsp>
                    <wps:wsp>
                      <wps:cNvPr id="104241" name="Rectangle 104241"/>
                      <wps:cNvSpPr/>
                      <wps:spPr>
                        <a:xfrm>
                          <a:off x="1016508"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42" name="Rectangle 104242"/>
                      <wps:cNvSpPr/>
                      <wps:spPr>
                        <a:xfrm>
                          <a:off x="1039368" y="296977"/>
                          <a:ext cx="1470928"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rruiza@pediatria.gob.mx</w:t>
                            </w:r>
                          </w:p>
                        </w:txbxContent>
                      </wps:txbx>
                      <wps:bodyPr horzOverflow="overflow" vert="horz" lIns="0" tIns="0" rIns="0" bIns="0" rtlCol="0">
                        <a:noAutofit/>
                      </wps:bodyPr>
                    </wps:wsp>
                    <wps:wsp>
                      <wps:cNvPr id="104243" name="Rectangle 104243"/>
                      <wps:cNvSpPr/>
                      <wps:spPr>
                        <a:xfrm>
                          <a:off x="2146173"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244" name="Rectangle 104244"/>
                      <wps:cNvSpPr/>
                      <wps:spPr>
                        <a:xfrm>
                          <a:off x="2188845" y="296977"/>
                          <a:ext cx="1274836"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www.pediatria.gob.m</w:t>
                            </w:r>
                          </w:p>
                        </w:txbxContent>
                      </wps:txbx>
                      <wps:bodyPr horzOverflow="overflow" vert="horz" lIns="0" tIns="0" rIns="0" bIns="0" rtlCol="0">
                        <a:noAutofit/>
                      </wps:bodyPr>
                    </wps:wsp>
                    <wps:wsp>
                      <wps:cNvPr id="104245" name="Rectangle 104245"/>
                      <wps:cNvSpPr/>
                      <wps:spPr>
                        <a:xfrm>
                          <a:off x="3146750" y="296977"/>
                          <a:ext cx="69596"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x</w:t>
                            </w:r>
                          </w:p>
                        </w:txbxContent>
                      </wps:txbx>
                      <wps:bodyPr horzOverflow="overflow" vert="horz" lIns="0" tIns="0" rIns="0" bIns="0" rtlCol="0">
                        <a:noAutofit/>
                      </wps:bodyPr>
                    </wps:wsp>
                    <wps:wsp>
                      <wps:cNvPr id="104246" name="Rectangle 104246"/>
                      <wps:cNvSpPr/>
                      <wps:spPr>
                        <a:xfrm>
                          <a:off x="3200781"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sz w:val="14"/>
                              </w:rPr>
                              <w:t xml:space="preserve"> </w:t>
                            </w:r>
                          </w:p>
                        </w:txbxContent>
                      </wps:txbx>
                      <wps:bodyPr horzOverflow="overflow" vert="horz" lIns="0" tIns="0" rIns="0" bIns="0" rtlCol="0">
                        <a:noAutofit/>
                      </wps:bodyPr>
                    </wps:wsp>
                  </wpg:wgp>
                </a:graphicData>
              </a:graphic>
            </wp:anchor>
          </w:drawing>
        </mc:Choice>
        <mc:Fallback>
          <w:pict>
            <v:group w14:anchorId="3E8817D3" id="Group 104204" o:spid="_x0000_s1026" style="position:absolute;margin-left:47.9pt;margin-top:683.95pt;width:516.2pt;height:59.5pt;z-index:251672064;mso-position-horizontal-relative:page;mso-position-vertical-relative:page" coordsize="65557,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05" o:spid="_x0000_s1027" type="#_x0000_t75" style="position:absolute;width:65557;height: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">
                <v:imagedata r:id="rId2" o:title=""/>
              </v:shape>
              <v:rect id="Rectangle 104206" o:spid="_x0000_s1028" style="position:absolute;left:1094;top:1720;width:69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Insurgentes</w:t>
                      </w:r>
                    </w:p>
                  </w:txbxContent>
                </v:textbox>
              </v:rect>
              <v:rect id="Rectangle 104207" o:spid="_x0000_s1029" style="position:absolute;left:6279;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08" o:spid="_x0000_s1030" style="position:absolute;left:6538;top:1720;width:202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Sur</w:t>
                      </w:r>
                    </w:p>
                  </w:txbxContent>
                </v:textbox>
              </v:rect>
              <v:rect id="Rectangle 104209" o:spid="_x0000_s1031" style="position:absolute;left:8061;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10" o:spid="_x0000_s1032" style="position:absolute;left:8321;top:1720;width:2957;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3700</w:t>
                      </w:r>
                    </w:p>
                  </w:txbxContent>
                </v:textbox>
              </v:rect>
              <v:rect id="Rectangle 104211" o:spid="_x0000_s1033" style="position:absolute;left:10546;top:1720;width:53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212" o:spid="_x0000_s1034" style="position:absolute;left:10927;top:1720;width:123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C,</w:t>
                      </w:r>
                    </w:p>
                  </w:txbxContent>
                </v:textbox>
              </v:rect>
              <v:rect id="Rectangle 104213" o:spid="_x0000_s1035" style="position:absolute;left:11856;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14" o:spid="_x0000_s1036" style="position:absolute;left:12100;top:1720;width:225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Col.</w:t>
                      </w:r>
                    </w:p>
                  </w:txbxContent>
                </v:textbox>
              </v:rect>
              <v:rect id="Rectangle 104215" o:spid="_x0000_s1037" style="position:absolute;left:13792;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16" o:spid="_x0000_s1038" style="position:absolute;left:14036;top:1720;width:691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Insurgentes</w:t>
                      </w:r>
                    </w:p>
                  </w:txbxContent>
                </v:textbox>
              </v:rect>
              <v:rect id="Rectangle 104217" o:spid="_x0000_s1039" style="position:absolute;left:19221;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18" o:spid="_x0000_s1040" style="position:absolute;left:19465;top:1720;width:553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Cuicuilco,</w:t>
                      </w:r>
                    </w:p>
                  </w:txbxContent>
                </v:textbox>
              </v:rect>
              <v:rect id="Rectangle 104219" o:spid="_x0000_s1041" style="position:absolute;left:23625;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20" o:spid="_x0000_s1042" style="position:absolute;left:23869;top:1720;width:4436;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Alcaldía</w:t>
                      </w:r>
                    </w:p>
                  </w:txbxContent>
                </v:textbox>
              </v:rect>
              <v:rect id="Rectangle 104221" o:spid="_x0000_s1043" style="position:absolute;left:27207;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22" o:spid="_x0000_s1044" style="position:absolute;left:27451;top:1720;width:606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Coyoacán,</w:t>
                      </w:r>
                    </w:p>
                  </w:txbxContent>
                </v:textbox>
              </v:rect>
              <v:rect id="Rectangle 104223" o:spid="_x0000_s1045" style="position:absolute;left:31992;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24" o:spid="_x0000_s1046" style="position:absolute;left:32236;top:1720;width:235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C.P.</w:t>
                      </w:r>
                    </w:p>
                  </w:txbxContent>
                </v:textbox>
              </v:rect>
              <v:rect id="Rectangle 104225" o:spid="_x0000_s1047" style="position:absolute;left:34004;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26" o:spid="_x0000_s1048" style="position:absolute;left:34263;top:1720;width:368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04530</w:t>
                      </w:r>
                    </w:p>
                  </w:txbxContent>
                </v:textbox>
              </v:rect>
              <v:rect id="Rectangle 104227" o:spid="_x0000_s1049" style="position:absolute;left:37022;top:1720;width:42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228" o:spid="_x0000_s1050" style="position:absolute;left:37344;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29" o:spid="_x0000_s1051" style="position:absolute;left:37588;top:1720;width:401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Ciudad</w:t>
                      </w:r>
                    </w:p>
                  </w:txbxContent>
                </v:textbox>
              </v:rect>
              <v:rect id="Rectangle 104230" o:spid="_x0000_s1052" style="position:absolute;left:40590;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31" o:spid="_x0000_s1053" style="position:absolute;left:40864;top:1720;width:141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de</w:t>
                      </w:r>
                    </w:p>
                  </w:txbxContent>
                </v:textbox>
              </v:rect>
              <v:rect id="Rectangle 104232" o:spid="_x0000_s1054" style="position:absolute;left:41916;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33" o:spid="_x0000_s1055" style="position:absolute;left:42190;top:1720;width:4772;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México. </w:t>
                      </w:r>
                    </w:p>
                  </w:txbxContent>
                </v:textbox>
              </v:rect>
              <v:rect id="Rectangle 104234" o:spid="_x0000_s1056" style="position:absolute;left:1094;top:2969;width:2169;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Tel.</w:t>
                      </w:r>
                    </w:p>
                  </w:txbxContent>
                </v:textbox>
              </v:rect>
              <v:rect id="Rectangle 104235" o:spid="_x0000_s1057" style="position:absolute;left:2743;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36" o:spid="_x0000_s1058" style="position:absolute;left:3078;top:2969;width:2580;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(55)</w:t>
                      </w:r>
                    </w:p>
                  </w:txbxContent>
                </v:textbox>
              </v:rect>
              <v:rect id="Rectangle 104237" o:spid="_x0000_s1059" style="position:absolute;left:5014;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38" o:spid="_x0000_s1060" style="position:absolute;left:5227;top:2969;width:301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1084</w:t>
                      </w:r>
                    </w:p>
                  </w:txbxContent>
                </v:textbox>
              </v:rect>
              <v:rect id="Rectangle 104239" o:spid="_x0000_s1061" style="position:absolute;left:7498;top:2969;width:53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240" o:spid="_x0000_s1062" style="position:absolute;left:7894;top:2969;width:301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0900</w:t>
                      </w:r>
                    </w:p>
                  </w:txbxContent>
                </v:textbox>
              </v:rect>
              <v:rect id="Rectangle 104241" o:spid="_x0000_s1063" style="position:absolute;left:10165;top:2969;width:41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42" o:spid="_x0000_s1064" style="position:absolute;left:10393;top:2969;width:14709;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rruiza@pediatria.gob.mx</w:t>
                      </w:r>
                    </w:p>
                  </w:txbxContent>
                </v:textbox>
              </v:rect>
              <v:rect id="Rectangle 104243" o:spid="_x0000_s1065" style="position:absolute;left:21461;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244" o:spid="_x0000_s1066" style="position:absolute;left:21888;top:2969;width:1274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www.pediatria.gob.m</w:t>
                      </w:r>
                    </w:p>
                  </w:txbxContent>
                </v:textbox>
              </v:rect>
              <v:rect id="Rectangle 104245" o:spid="_x0000_s1067" style="position:absolute;left:31467;top:2969;width:69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x</w:t>
                      </w:r>
                    </w:p>
                  </w:txbxContent>
                </v:textbox>
              </v:rect>
              <v:rect id="Rectangle 104246" o:spid="_x0000_s1068" style="position:absolute;left:32007;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sz w:val="14"/>
                        </w:rPr>
                        <w:t xml:space="preserve"> </w:t>
                      </w:r>
                    </w:p>
                  </w:txbxContent>
                </v:textbox>
              </v:rect>
              <w10:wrap type="square" anchorx="page" anchory="page"/>
            </v:group>
          </w:pict>
        </mc:Fallback>
      </mc:AlternateContent>
    </w:r>
    <w:r>
      <w:rPr>
        <w:rFonts w:ascii="Verdana" w:eastAsia="Verdana" w:hAnsi="Verdana" w:cs="Verdana"/>
        <w:sz w:val="20"/>
      </w:rPr>
      <w:t xml:space="preserve"> </w:t>
    </w:r>
    <w:r>
      <w:rPr>
        <w:rFonts w:ascii="Verdana" w:eastAsia="Verdana" w:hAnsi="Verdana" w:cs="Verdana"/>
        <w:sz w:val="20"/>
      </w:rPr>
      <w:tab/>
    </w:r>
    <w:r>
      <w:rPr>
        <w:rFonts w:ascii="Verdana" w:eastAsia="Verdana" w:hAnsi="Verdana" w:cs="Verdana"/>
        <w:color w:val="BD945B"/>
        <w:sz w:val="14"/>
      </w:rPr>
      <w:t xml:space="preserve">Página </w:t>
    </w:r>
    <w:r>
      <w:fldChar w:fldCharType="begin"/>
    </w:r>
    <w:r>
      <w:instrText xml:space="preserve"> PAGE   \* MERGEFORMAT </w:instrText>
    </w:r>
    <w:r>
      <w:fldChar w:fldCharType="separate"/>
    </w:r>
    <w:r>
      <w:rPr>
        <w:rFonts w:ascii="Verdana" w:eastAsia="Verdana" w:hAnsi="Verdana" w:cs="Verdana"/>
        <w:color w:val="BD945B"/>
        <w:sz w:val="14"/>
      </w:rPr>
      <w:t>12</w:t>
    </w:r>
    <w:r>
      <w:rPr>
        <w:rFonts w:ascii="Verdana" w:eastAsia="Verdana" w:hAnsi="Verdana" w:cs="Verdana"/>
        <w:color w:val="BD945B"/>
        <w:sz w:val="14"/>
      </w:rPr>
      <w:fldChar w:fldCharType="end"/>
    </w:r>
    <w:r>
      <w:rPr>
        <w:rFonts w:ascii="Verdana" w:eastAsia="Verdana" w:hAnsi="Verdana" w:cs="Verdana"/>
        <w:color w:val="BD945B"/>
        <w:sz w:val="14"/>
      </w:rPr>
      <w:t xml:space="preserve"> de </w:t>
    </w:r>
    <w:fldSimple w:instr=" NUMPAGES   \* MERGEFORMAT ">
      <w:r>
        <w:rPr>
          <w:rFonts w:ascii="Verdana" w:eastAsia="Verdana" w:hAnsi="Verdana" w:cs="Verdana"/>
          <w:color w:val="BD945B"/>
          <w:sz w:val="14"/>
        </w:rPr>
        <w:t>49</w:t>
      </w:r>
    </w:fldSimple>
    <w:r>
      <w:rPr>
        <w:rFonts w:ascii="Verdana" w:eastAsia="Verdana" w:hAnsi="Verdana" w:cs="Verdana"/>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tabs>
        <w:tab w:val="center" w:pos="1829"/>
      </w:tabs>
      <w:spacing w:after="568" w:line="259" w:lineRule="auto"/>
    </w:pPr>
    <w:r w:rsidRPr="004944B7">
      <w:rPr>
        <w:noProof/>
        <w:lang w:val="es-ES"/>
      </w:rPr>
      <w:drawing>
        <wp:anchor distT="0" distB="0" distL="114300" distR="114300" simplePos="0" relativeHeight="251676160" behindDoc="1" locked="0" layoutInCell="1" allowOverlap="1" wp14:anchorId="78759240" wp14:editId="5178ABDE">
          <wp:simplePos x="0" y="0"/>
          <wp:positionH relativeFrom="page">
            <wp:posOffset>647700</wp:posOffset>
          </wp:positionH>
          <wp:positionV relativeFrom="paragraph">
            <wp:posOffset>-635</wp:posOffset>
          </wp:positionV>
          <wp:extent cx="7795895" cy="54324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2FA" w:rsidRDefault="004712FA">
    <w:pPr>
      <w:tabs>
        <w:tab w:val="right" w:pos="10010"/>
      </w:tabs>
      <w:spacing w:line="259" w:lineRule="auto"/>
      <w:ind w:right="-33"/>
    </w:pPr>
    <w:r>
      <w:rPr>
        <w:rFonts w:ascii="Verdana" w:eastAsia="Verdana" w:hAnsi="Verdana" w:cs="Verdana"/>
        <w:sz w:val="20"/>
      </w:rPr>
      <w:t xml:space="preserve"> </w:t>
    </w:r>
    <w:r>
      <w:rPr>
        <w:rFonts w:ascii="Verdana" w:eastAsia="Verdana" w:hAnsi="Verdana" w:cs="Verdana"/>
        <w:sz w:val="20"/>
      </w:rPr>
      <w:tab/>
    </w:r>
    <w:r>
      <w:rPr>
        <w:rFonts w:ascii="Verdana" w:eastAsia="Verdana" w:hAnsi="Verdana" w:cs="Verdana"/>
        <w:color w:val="BD945B"/>
        <w:sz w:val="14"/>
      </w:rPr>
      <w:t xml:space="preserve">Página </w:t>
    </w:r>
    <w:r>
      <w:fldChar w:fldCharType="begin"/>
    </w:r>
    <w:r>
      <w:instrText xml:space="preserve"> PAGE   \* MERGEFORMAT </w:instrText>
    </w:r>
    <w:r>
      <w:fldChar w:fldCharType="separate"/>
    </w:r>
    <w:r>
      <w:rPr>
        <w:rFonts w:ascii="Verdana" w:eastAsia="Verdana" w:hAnsi="Verdana" w:cs="Verdana"/>
        <w:color w:val="BD945B"/>
        <w:sz w:val="14"/>
      </w:rPr>
      <w:t>31</w:t>
    </w:r>
    <w:r>
      <w:rPr>
        <w:rFonts w:ascii="Verdana" w:eastAsia="Verdana" w:hAnsi="Verdana" w:cs="Verdana"/>
        <w:color w:val="BD945B"/>
        <w:sz w:val="14"/>
      </w:rPr>
      <w:fldChar w:fldCharType="end"/>
    </w:r>
    <w:r>
      <w:rPr>
        <w:rFonts w:ascii="Verdana" w:eastAsia="Verdana" w:hAnsi="Verdana" w:cs="Verdana"/>
        <w:color w:val="BD945B"/>
        <w:sz w:val="14"/>
      </w:rPr>
      <w:t xml:space="preserve"> de </w:t>
    </w:r>
    <w:fldSimple w:instr=" NUMPAGES   \* MERGEFORMAT ">
      <w:r>
        <w:rPr>
          <w:rFonts w:ascii="Verdana" w:eastAsia="Verdana" w:hAnsi="Verdana" w:cs="Verdana"/>
          <w:color w:val="BD945B"/>
          <w:sz w:val="14"/>
        </w:rPr>
        <w:t>49</w:t>
      </w:r>
    </w:fldSimple>
    <w:r>
      <w:rPr>
        <w:rFonts w:ascii="Verdana" w:eastAsia="Verdana" w:hAnsi="Verdana" w:cs="Verdana"/>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tabs>
        <w:tab w:val="center" w:pos="1829"/>
      </w:tabs>
      <w:spacing w:after="568" w:line="259" w:lineRule="auto"/>
    </w:pPr>
    <w:r>
      <w:rPr>
        <w:rFonts w:ascii="Calibri" w:eastAsia="Calibri" w:hAnsi="Calibri" w:cs="Calibri"/>
        <w:noProof/>
      </w:rPr>
      <mc:AlternateContent>
        <mc:Choice Requires="wpg">
          <w:drawing>
            <wp:anchor distT="0" distB="0" distL="114300" distR="114300" simplePos="0" relativeHeight="251674112" behindDoc="0" locked="0" layoutInCell="1" allowOverlap="1" wp14:anchorId="50374279" wp14:editId="72FE0D19">
              <wp:simplePos x="0" y="0"/>
              <wp:positionH relativeFrom="page">
                <wp:posOffset>608330</wp:posOffset>
              </wp:positionH>
              <wp:positionV relativeFrom="page">
                <wp:posOffset>8686165</wp:posOffset>
              </wp:positionV>
              <wp:extent cx="6555740" cy="755586"/>
              <wp:effectExtent l="0" t="0" r="0" b="0"/>
              <wp:wrapSquare wrapText="bothSides"/>
              <wp:docPr id="104011" name="Group 104011"/>
              <wp:cNvGraphicFramePr/>
              <a:graphic xmlns:a="http://schemas.openxmlformats.org/drawingml/2006/main">
                <a:graphicData uri="http://schemas.microsoft.com/office/word/2010/wordprocessingGroup">
                  <wpg:wgp>
                    <wpg:cNvGrpSpPr/>
                    <wpg:grpSpPr>
                      <a:xfrm>
                        <a:off x="0" y="0"/>
                        <a:ext cx="6555740" cy="755586"/>
                        <a:chOff x="0" y="0"/>
                        <a:chExt cx="6555740" cy="755586"/>
                      </a:xfrm>
                    </wpg:grpSpPr>
                    <pic:pic xmlns:pic="http://schemas.openxmlformats.org/drawingml/2006/picture">
                      <pic:nvPicPr>
                        <pic:cNvPr id="104012" name="Picture 104012"/>
                        <pic:cNvPicPr/>
                      </pic:nvPicPr>
                      <pic:blipFill>
                        <a:blip r:embed="rId1"/>
                        <a:stretch>
                          <a:fillRect/>
                        </a:stretch>
                      </pic:blipFill>
                      <pic:spPr>
                        <a:xfrm>
                          <a:off x="0" y="0"/>
                          <a:ext cx="6555740" cy="755586"/>
                        </a:xfrm>
                        <a:prstGeom prst="rect">
                          <a:avLst/>
                        </a:prstGeom>
                      </pic:spPr>
                    </pic:pic>
                    <wps:wsp>
                      <wps:cNvPr id="104013" name="Rectangle 104013"/>
                      <wps:cNvSpPr/>
                      <wps:spPr>
                        <a:xfrm>
                          <a:off x="109474" y="172009"/>
                          <a:ext cx="69137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Insurgentes</w:t>
                            </w:r>
                          </w:p>
                        </w:txbxContent>
                      </wps:txbx>
                      <wps:bodyPr horzOverflow="overflow" vert="horz" lIns="0" tIns="0" rIns="0" bIns="0" rtlCol="0">
                        <a:noAutofit/>
                      </wps:bodyPr>
                    </wps:wsp>
                    <wps:wsp>
                      <wps:cNvPr id="104014" name="Rectangle 104014"/>
                      <wps:cNvSpPr/>
                      <wps:spPr>
                        <a:xfrm>
                          <a:off x="627939"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15" name="Rectangle 104015"/>
                      <wps:cNvSpPr/>
                      <wps:spPr>
                        <a:xfrm>
                          <a:off x="653847" y="172009"/>
                          <a:ext cx="202304"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Sur</w:t>
                            </w:r>
                          </w:p>
                        </w:txbxContent>
                      </wps:txbx>
                      <wps:bodyPr horzOverflow="overflow" vert="horz" lIns="0" tIns="0" rIns="0" bIns="0" rtlCol="0">
                        <a:noAutofit/>
                      </wps:bodyPr>
                    </wps:wsp>
                    <wps:wsp>
                      <wps:cNvPr id="104016" name="Rectangle 104016"/>
                      <wps:cNvSpPr/>
                      <wps:spPr>
                        <a:xfrm>
                          <a:off x="806196"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17" name="Rectangle 104017"/>
                      <wps:cNvSpPr/>
                      <wps:spPr>
                        <a:xfrm>
                          <a:off x="832104" y="172009"/>
                          <a:ext cx="295784"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3700</w:t>
                            </w:r>
                          </w:p>
                        </w:txbxContent>
                      </wps:txbx>
                      <wps:bodyPr horzOverflow="overflow" vert="horz" lIns="0" tIns="0" rIns="0" bIns="0" rtlCol="0">
                        <a:noAutofit/>
                      </wps:bodyPr>
                    </wps:wsp>
                    <wps:wsp>
                      <wps:cNvPr id="104018" name="Rectangle 104018"/>
                      <wps:cNvSpPr/>
                      <wps:spPr>
                        <a:xfrm>
                          <a:off x="1054608" y="172009"/>
                          <a:ext cx="53373"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019" name="Rectangle 104019"/>
                      <wps:cNvSpPr/>
                      <wps:spPr>
                        <a:xfrm>
                          <a:off x="1092708" y="172009"/>
                          <a:ext cx="12386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w:t>
                            </w:r>
                          </w:p>
                        </w:txbxContent>
                      </wps:txbx>
                      <wps:bodyPr horzOverflow="overflow" vert="horz" lIns="0" tIns="0" rIns="0" bIns="0" rtlCol="0">
                        <a:noAutofit/>
                      </wps:bodyPr>
                    </wps:wsp>
                    <wps:wsp>
                      <wps:cNvPr id="104020" name="Rectangle 104020"/>
                      <wps:cNvSpPr/>
                      <wps:spPr>
                        <a:xfrm>
                          <a:off x="1185672"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21" name="Rectangle 104021"/>
                      <wps:cNvSpPr/>
                      <wps:spPr>
                        <a:xfrm>
                          <a:off x="1210056" y="172009"/>
                          <a:ext cx="22524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Col.</w:t>
                            </w:r>
                          </w:p>
                        </w:txbxContent>
                      </wps:txbx>
                      <wps:bodyPr horzOverflow="overflow" vert="horz" lIns="0" tIns="0" rIns="0" bIns="0" rtlCol="0">
                        <a:noAutofit/>
                      </wps:bodyPr>
                    </wps:wsp>
                    <wps:wsp>
                      <wps:cNvPr id="104022" name="Rectangle 104022"/>
                      <wps:cNvSpPr/>
                      <wps:spPr>
                        <a:xfrm>
                          <a:off x="1379220"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23" name="Rectangle 104023"/>
                      <wps:cNvSpPr/>
                      <wps:spPr>
                        <a:xfrm>
                          <a:off x="1403604" y="172009"/>
                          <a:ext cx="69137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Insurgentes</w:t>
                            </w:r>
                          </w:p>
                        </w:txbxContent>
                      </wps:txbx>
                      <wps:bodyPr horzOverflow="overflow" vert="horz" lIns="0" tIns="0" rIns="0" bIns="0" rtlCol="0">
                        <a:noAutofit/>
                      </wps:bodyPr>
                    </wps:wsp>
                    <wps:wsp>
                      <wps:cNvPr id="104024" name="Rectangle 104024"/>
                      <wps:cNvSpPr/>
                      <wps:spPr>
                        <a:xfrm>
                          <a:off x="192214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25" name="Rectangle 104025"/>
                      <wps:cNvSpPr/>
                      <wps:spPr>
                        <a:xfrm>
                          <a:off x="1946529" y="172009"/>
                          <a:ext cx="55347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Cuicuilco,</w:t>
                            </w:r>
                          </w:p>
                        </w:txbxContent>
                      </wps:txbx>
                      <wps:bodyPr horzOverflow="overflow" vert="horz" lIns="0" tIns="0" rIns="0" bIns="0" rtlCol="0">
                        <a:noAutofit/>
                      </wps:bodyPr>
                    </wps:wsp>
                    <wps:wsp>
                      <wps:cNvPr id="104026" name="Rectangle 104026"/>
                      <wps:cNvSpPr/>
                      <wps:spPr>
                        <a:xfrm>
                          <a:off x="2362581"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27" name="Rectangle 104027"/>
                      <wps:cNvSpPr/>
                      <wps:spPr>
                        <a:xfrm>
                          <a:off x="2386965" y="172009"/>
                          <a:ext cx="44355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Alcaldía</w:t>
                            </w:r>
                          </w:p>
                        </w:txbxContent>
                      </wps:txbx>
                      <wps:bodyPr horzOverflow="overflow" vert="horz" lIns="0" tIns="0" rIns="0" bIns="0" rtlCol="0">
                        <a:noAutofit/>
                      </wps:bodyPr>
                    </wps:wsp>
                    <wps:wsp>
                      <wps:cNvPr id="104028" name="Rectangle 104028"/>
                      <wps:cNvSpPr/>
                      <wps:spPr>
                        <a:xfrm>
                          <a:off x="2720721"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29" name="Rectangle 104029"/>
                      <wps:cNvSpPr/>
                      <wps:spPr>
                        <a:xfrm>
                          <a:off x="2745105" y="172009"/>
                          <a:ext cx="606029"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Coyoacán,</w:t>
                            </w:r>
                          </w:p>
                        </w:txbxContent>
                      </wps:txbx>
                      <wps:bodyPr horzOverflow="overflow" vert="horz" lIns="0" tIns="0" rIns="0" bIns="0" rtlCol="0">
                        <a:noAutofit/>
                      </wps:bodyPr>
                    </wps:wsp>
                    <wps:wsp>
                      <wps:cNvPr id="104030" name="Rectangle 104030"/>
                      <wps:cNvSpPr/>
                      <wps:spPr>
                        <a:xfrm>
                          <a:off x="3199257"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31" name="Rectangle 104031"/>
                      <wps:cNvSpPr/>
                      <wps:spPr>
                        <a:xfrm>
                          <a:off x="3223641" y="172009"/>
                          <a:ext cx="235358"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C.P.</w:t>
                            </w:r>
                          </w:p>
                        </w:txbxContent>
                      </wps:txbx>
                      <wps:bodyPr horzOverflow="overflow" vert="horz" lIns="0" tIns="0" rIns="0" bIns="0" rtlCol="0">
                        <a:noAutofit/>
                      </wps:bodyPr>
                    </wps:wsp>
                    <wps:wsp>
                      <wps:cNvPr id="104032" name="Rectangle 104032"/>
                      <wps:cNvSpPr/>
                      <wps:spPr>
                        <a:xfrm>
                          <a:off x="340042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33" name="Rectangle 104033"/>
                      <wps:cNvSpPr/>
                      <wps:spPr>
                        <a:xfrm>
                          <a:off x="3426333" y="172009"/>
                          <a:ext cx="368790"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04530</w:t>
                            </w:r>
                          </w:p>
                        </w:txbxContent>
                      </wps:txbx>
                      <wps:bodyPr horzOverflow="overflow" vert="horz" lIns="0" tIns="0" rIns="0" bIns="0" rtlCol="0">
                        <a:noAutofit/>
                      </wps:bodyPr>
                    </wps:wsp>
                    <wps:wsp>
                      <wps:cNvPr id="104034" name="Rectangle 104034"/>
                      <wps:cNvSpPr/>
                      <wps:spPr>
                        <a:xfrm>
                          <a:off x="3702293" y="172009"/>
                          <a:ext cx="4279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035" name="Rectangle 104035"/>
                      <wps:cNvSpPr/>
                      <wps:spPr>
                        <a:xfrm>
                          <a:off x="373443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36" name="Rectangle 104036"/>
                      <wps:cNvSpPr/>
                      <wps:spPr>
                        <a:xfrm>
                          <a:off x="3758819" y="172009"/>
                          <a:ext cx="40100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Ciudad</w:t>
                            </w:r>
                          </w:p>
                        </w:txbxContent>
                      </wps:txbx>
                      <wps:bodyPr horzOverflow="overflow" vert="horz" lIns="0" tIns="0" rIns="0" bIns="0" rtlCol="0">
                        <a:noAutofit/>
                      </wps:bodyPr>
                    </wps:wsp>
                    <wps:wsp>
                      <wps:cNvPr id="104037" name="Rectangle 104037"/>
                      <wps:cNvSpPr/>
                      <wps:spPr>
                        <a:xfrm>
                          <a:off x="4059047"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38" name="Rectangle 104038"/>
                      <wps:cNvSpPr/>
                      <wps:spPr>
                        <a:xfrm>
                          <a:off x="4086479" y="172009"/>
                          <a:ext cx="141010"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de</w:t>
                            </w:r>
                          </w:p>
                        </w:txbxContent>
                      </wps:txbx>
                      <wps:bodyPr horzOverflow="overflow" vert="horz" lIns="0" tIns="0" rIns="0" bIns="0" rtlCol="0">
                        <a:noAutofit/>
                      </wps:bodyPr>
                    </wps:wsp>
                    <wps:wsp>
                      <wps:cNvPr id="104039" name="Rectangle 104039"/>
                      <wps:cNvSpPr/>
                      <wps:spPr>
                        <a:xfrm>
                          <a:off x="4191635" y="172009"/>
                          <a:ext cx="413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40" name="Rectangle 104040"/>
                      <wps:cNvSpPr/>
                      <wps:spPr>
                        <a:xfrm>
                          <a:off x="4219067" y="172009"/>
                          <a:ext cx="477182" cy="114577"/>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México. </w:t>
                            </w:r>
                          </w:p>
                        </w:txbxContent>
                      </wps:txbx>
                      <wps:bodyPr horzOverflow="overflow" vert="horz" lIns="0" tIns="0" rIns="0" bIns="0" rtlCol="0">
                        <a:noAutofit/>
                      </wps:bodyPr>
                    </wps:wsp>
                    <wps:wsp>
                      <wps:cNvPr id="104041" name="Rectangle 104041"/>
                      <wps:cNvSpPr/>
                      <wps:spPr>
                        <a:xfrm>
                          <a:off x="109474" y="296977"/>
                          <a:ext cx="216901"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Tel.</w:t>
                            </w:r>
                          </w:p>
                        </w:txbxContent>
                      </wps:txbx>
                      <wps:bodyPr horzOverflow="overflow" vert="horz" lIns="0" tIns="0" rIns="0" bIns="0" rtlCol="0">
                        <a:noAutofit/>
                      </wps:bodyPr>
                    </wps:wsp>
                    <wps:wsp>
                      <wps:cNvPr id="104042" name="Rectangle 104042"/>
                      <wps:cNvSpPr/>
                      <wps:spPr>
                        <a:xfrm>
                          <a:off x="274371"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43" name="Rectangle 104043"/>
                      <wps:cNvSpPr/>
                      <wps:spPr>
                        <a:xfrm>
                          <a:off x="307899" y="296977"/>
                          <a:ext cx="257930"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(55)</w:t>
                            </w:r>
                          </w:p>
                        </w:txbxContent>
                      </wps:txbx>
                      <wps:bodyPr horzOverflow="overflow" vert="horz" lIns="0" tIns="0" rIns="0" bIns="0" rtlCol="0">
                        <a:noAutofit/>
                      </wps:bodyPr>
                    </wps:wsp>
                    <wps:wsp>
                      <wps:cNvPr id="104044" name="Rectangle 104044"/>
                      <wps:cNvSpPr/>
                      <wps:spPr>
                        <a:xfrm>
                          <a:off x="501447"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45" name="Rectangle 104045"/>
                      <wps:cNvSpPr/>
                      <wps:spPr>
                        <a:xfrm>
                          <a:off x="522783" y="296977"/>
                          <a:ext cx="301545"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1084</w:t>
                            </w:r>
                          </w:p>
                        </w:txbxContent>
                      </wps:txbx>
                      <wps:bodyPr horzOverflow="overflow" vert="horz" lIns="0" tIns="0" rIns="0" bIns="0" rtlCol="0">
                        <a:noAutofit/>
                      </wps:bodyPr>
                    </wps:wsp>
                    <wps:wsp>
                      <wps:cNvPr id="104046" name="Rectangle 104046"/>
                      <wps:cNvSpPr/>
                      <wps:spPr>
                        <a:xfrm>
                          <a:off x="749808" y="296977"/>
                          <a:ext cx="53373"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t>
                            </w:r>
                          </w:p>
                        </w:txbxContent>
                      </wps:txbx>
                      <wps:bodyPr horzOverflow="overflow" vert="horz" lIns="0" tIns="0" rIns="0" bIns="0" rtlCol="0">
                        <a:noAutofit/>
                      </wps:bodyPr>
                    </wps:wsp>
                    <wps:wsp>
                      <wps:cNvPr id="104047" name="Rectangle 104047"/>
                      <wps:cNvSpPr/>
                      <wps:spPr>
                        <a:xfrm>
                          <a:off x="789432" y="296977"/>
                          <a:ext cx="301545"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0900</w:t>
                            </w:r>
                          </w:p>
                        </w:txbxContent>
                      </wps:txbx>
                      <wps:bodyPr horzOverflow="overflow" vert="horz" lIns="0" tIns="0" rIns="0" bIns="0" rtlCol="0">
                        <a:noAutofit/>
                      </wps:bodyPr>
                    </wps:wsp>
                    <wps:wsp>
                      <wps:cNvPr id="104048" name="Rectangle 104048"/>
                      <wps:cNvSpPr/>
                      <wps:spPr>
                        <a:xfrm>
                          <a:off x="1016508"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49" name="Rectangle 104049"/>
                      <wps:cNvSpPr/>
                      <wps:spPr>
                        <a:xfrm>
                          <a:off x="1039368" y="296977"/>
                          <a:ext cx="1470928"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rruiza@pediatria.gob.mx</w:t>
                            </w:r>
                          </w:p>
                        </w:txbxContent>
                      </wps:txbx>
                      <wps:bodyPr horzOverflow="overflow" vert="horz" lIns="0" tIns="0" rIns="0" bIns="0" rtlCol="0">
                        <a:noAutofit/>
                      </wps:bodyPr>
                    </wps:wsp>
                    <wps:wsp>
                      <wps:cNvPr id="104050" name="Rectangle 104050"/>
                      <wps:cNvSpPr/>
                      <wps:spPr>
                        <a:xfrm>
                          <a:off x="2146173"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 xml:space="preserve"> </w:t>
                            </w:r>
                          </w:p>
                        </w:txbxContent>
                      </wps:txbx>
                      <wps:bodyPr horzOverflow="overflow" vert="horz" lIns="0" tIns="0" rIns="0" bIns="0" rtlCol="0">
                        <a:noAutofit/>
                      </wps:bodyPr>
                    </wps:wsp>
                    <wps:wsp>
                      <wps:cNvPr id="104051" name="Rectangle 104051"/>
                      <wps:cNvSpPr/>
                      <wps:spPr>
                        <a:xfrm>
                          <a:off x="2188845" y="296977"/>
                          <a:ext cx="1274836"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www.pediatria.gob.m</w:t>
                            </w:r>
                          </w:p>
                        </w:txbxContent>
                      </wps:txbx>
                      <wps:bodyPr horzOverflow="overflow" vert="horz" lIns="0" tIns="0" rIns="0" bIns="0" rtlCol="0">
                        <a:noAutofit/>
                      </wps:bodyPr>
                    </wps:wsp>
                    <wps:wsp>
                      <wps:cNvPr id="104052" name="Rectangle 104052"/>
                      <wps:cNvSpPr/>
                      <wps:spPr>
                        <a:xfrm>
                          <a:off x="3146750" y="296977"/>
                          <a:ext cx="69596" cy="114576"/>
                        </a:xfrm>
                        <a:prstGeom prst="rect">
                          <a:avLst/>
                        </a:prstGeom>
                        <a:ln>
                          <a:noFill/>
                        </a:ln>
                      </wps:spPr>
                      <wps:txbx>
                        <w:txbxContent>
                          <w:p w:rsidR="004712FA" w:rsidRDefault="004712FA">
                            <w:pPr>
                              <w:spacing w:after="160" w:line="259" w:lineRule="auto"/>
                            </w:pPr>
                            <w:r>
                              <w:rPr>
                                <w:rFonts w:ascii="Verdana" w:eastAsia="Verdana" w:hAnsi="Verdana" w:cs="Verdana"/>
                                <w:color w:val="BD945B"/>
                                <w:sz w:val="14"/>
                              </w:rPr>
                              <w:t>x</w:t>
                            </w:r>
                          </w:p>
                        </w:txbxContent>
                      </wps:txbx>
                      <wps:bodyPr horzOverflow="overflow" vert="horz" lIns="0" tIns="0" rIns="0" bIns="0" rtlCol="0">
                        <a:noAutofit/>
                      </wps:bodyPr>
                    </wps:wsp>
                    <wps:wsp>
                      <wps:cNvPr id="104053" name="Rectangle 104053"/>
                      <wps:cNvSpPr/>
                      <wps:spPr>
                        <a:xfrm>
                          <a:off x="3200781" y="296977"/>
                          <a:ext cx="41382" cy="114576"/>
                        </a:xfrm>
                        <a:prstGeom prst="rect">
                          <a:avLst/>
                        </a:prstGeom>
                        <a:ln>
                          <a:noFill/>
                        </a:ln>
                      </wps:spPr>
                      <wps:txbx>
                        <w:txbxContent>
                          <w:p w:rsidR="004712FA" w:rsidRDefault="004712FA">
                            <w:pPr>
                              <w:spacing w:after="160" w:line="259" w:lineRule="auto"/>
                            </w:pPr>
                            <w:r>
                              <w:rPr>
                                <w:rFonts w:ascii="Verdana" w:eastAsia="Verdana" w:hAnsi="Verdana" w:cs="Verdana"/>
                                <w:sz w:val="14"/>
                              </w:rPr>
                              <w:t xml:space="preserve"> </w:t>
                            </w:r>
                          </w:p>
                        </w:txbxContent>
                      </wps:txbx>
                      <wps:bodyPr horzOverflow="overflow" vert="horz" lIns="0" tIns="0" rIns="0" bIns="0" rtlCol="0">
                        <a:noAutofit/>
                      </wps:bodyPr>
                    </wps:wsp>
                  </wpg:wgp>
                </a:graphicData>
              </a:graphic>
            </wp:anchor>
          </w:drawing>
        </mc:Choice>
        <mc:Fallback>
          <w:pict>
            <v:group w14:anchorId="50374279" id="Group 104011" o:spid="_x0000_s1069" style="position:absolute;margin-left:47.9pt;margin-top:683.95pt;width:516.2pt;height:59.5pt;z-index:251674112;mso-position-horizontal-relative:page;mso-position-vertical-relative:page" coordsize="65557,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012" o:spid="_x0000_s1070" type="#_x0000_t75" style="position:absolute;width:65557;height:7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">
                <v:imagedata r:id="rId2" o:title=""/>
              </v:shape>
              <v:rect id="Rectangle 104013" o:spid="_x0000_s1071" style="position:absolute;left:1094;top:1720;width:69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Insurgentes</w:t>
                      </w:r>
                    </w:p>
                  </w:txbxContent>
                </v:textbox>
              </v:rect>
              <v:rect id="Rectangle 104014" o:spid="_x0000_s1072" style="position:absolute;left:6279;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15" o:spid="_x0000_s1073" style="position:absolute;left:6538;top:1720;width:202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Sur</w:t>
                      </w:r>
                    </w:p>
                  </w:txbxContent>
                </v:textbox>
              </v:rect>
              <v:rect id="Rectangle 104016" o:spid="_x0000_s1074" style="position:absolute;left:8061;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17" o:spid="_x0000_s1075" style="position:absolute;left:8321;top:1720;width:2957;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3700</w:t>
                      </w:r>
                    </w:p>
                  </w:txbxContent>
                </v:textbox>
              </v:rect>
              <v:rect id="Rectangle 104018" o:spid="_x0000_s1076" style="position:absolute;left:10546;top:1720;width:53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019" o:spid="_x0000_s1077" style="position:absolute;left:10927;top:1720;width:123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C,</w:t>
                      </w:r>
                    </w:p>
                  </w:txbxContent>
                </v:textbox>
              </v:rect>
              <v:rect id="Rectangle 104020" o:spid="_x0000_s1078" style="position:absolute;left:11856;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21" o:spid="_x0000_s1079" style="position:absolute;left:12100;top:1720;width:225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Col.</w:t>
                      </w:r>
                    </w:p>
                  </w:txbxContent>
                </v:textbox>
              </v:rect>
              <v:rect id="Rectangle 104022" o:spid="_x0000_s1080" style="position:absolute;left:13792;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23" o:spid="_x0000_s1081" style="position:absolute;left:14036;top:1720;width:691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Insurgentes</w:t>
                      </w:r>
                    </w:p>
                  </w:txbxContent>
                </v:textbox>
              </v:rect>
              <v:rect id="Rectangle 104024" o:spid="_x0000_s1082" style="position:absolute;left:19221;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25" o:spid="_x0000_s1083" style="position:absolute;left:19465;top:1720;width:553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Cuicuilco,</w:t>
                      </w:r>
                    </w:p>
                  </w:txbxContent>
                </v:textbox>
              </v:rect>
              <v:rect id="Rectangle 104026" o:spid="_x0000_s1084" style="position:absolute;left:23625;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27" o:spid="_x0000_s1085" style="position:absolute;left:23869;top:1720;width:4436;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Alcaldía</w:t>
                      </w:r>
                    </w:p>
                  </w:txbxContent>
                </v:textbox>
              </v:rect>
              <v:rect id="Rectangle 104028" o:spid="_x0000_s1086" style="position:absolute;left:27207;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29" o:spid="_x0000_s1087" style="position:absolute;left:27451;top:1720;width:606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Coyoacán,</w:t>
                      </w:r>
                    </w:p>
                  </w:txbxContent>
                </v:textbox>
              </v:rect>
              <v:rect id="Rectangle 104030" o:spid="_x0000_s1088" style="position:absolute;left:31992;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31" o:spid="_x0000_s1089" style="position:absolute;left:32236;top:1720;width:235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C.P.</w:t>
                      </w:r>
                    </w:p>
                  </w:txbxContent>
                </v:textbox>
              </v:rect>
              <v:rect id="Rectangle 104032" o:spid="_x0000_s1090" style="position:absolute;left:34004;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33" o:spid="_x0000_s1091" style="position:absolute;left:34263;top:1720;width:368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04530</w:t>
                      </w:r>
                    </w:p>
                  </w:txbxContent>
                </v:textbox>
              </v:rect>
              <v:rect id="Rectangle 104034" o:spid="_x0000_s1092" style="position:absolute;left:37022;top:1720;width:42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035" o:spid="_x0000_s1093" style="position:absolute;left:37344;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36" o:spid="_x0000_s1094" style="position:absolute;left:37588;top:1720;width:401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Ciudad</w:t>
                      </w:r>
                    </w:p>
                  </w:txbxContent>
                </v:textbox>
              </v:rect>
              <v:rect id="Rectangle 104037" o:spid="_x0000_s1095" style="position:absolute;left:40590;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38" o:spid="_x0000_s1096" style="position:absolute;left:40864;top:1720;width:141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de</w:t>
                      </w:r>
                    </w:p>
                  </w:txbxContent>
                </v:textbox>
              </v:rect>
              <v:rect id="Rectangle 104039" o:spid="_x0000_s1097" style="position:absolute;left:41916;top:1720;width:41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40" o:spid="_x0000_s1098" style="position:absolute;left:42190;top:1720;width:4772;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" filled="f" stroked="f">
                <v:textbox inset="0,0,0,0">
                  <w:txbxContent>
                    <w:p w:rsidR="004712FA" w:rsidRDefault="004712FA">
                      <w:pPr>
                        <w:spacing w:after="160" w:line="259" w:lineRule="auto"/>
                      </w:pPr>
                      <w:r>
                        <w:rPr>
                          <w:rFonts w:ascii="Verdana" w:eastAsia="Verdana" w:hAnsi="Verdana" w:cs="Verdana"/>
                          <w:color w:val="BD945B"/>
                          <w:sz w:val="14"/>
                        </w:rPr>
                        <w:t xml:space="preserve">México. </w:t>
                      </w:r>
                    </w:p>
                  </w:txbxContent>
                </v:textbox>
              </v:rect>
              <v:rect id="Rectangle 104041" o:spid="_x0000_s1099" style="position:absolute;left:1094;top:2969;width:2169;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Tel.</w:t>
                      </w:r>
                    </w:p>
                  </w:txbxContent>
                </v:textbox>
              </v:rect>
              <v:rect id="Rectangle 104042" o:spid="_x0000_s1100" style="position:absolute;left:2743;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43" o:spid="_x0000_s1101" style="position:absolute;left:3078;top:2969;width:2580;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(55)</w:t>
                      </w:r>
                    </w:p>
                  </w:txbxContent>
                </v:textbox>
              </v:rect>
              <v:rect id="Rectangle 104044" o:spid="_x0000_s1102" style="position:absolute;left:5014;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45" o:spid="_x0000_s1103" style="position:absolute;left:5227;top:2969;width:301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1084</w:t>
                      </w:r>
                    </w:p>
                  </w:txbxContent>
                </v:textbox>
              </v:rect>
              <v:rect id="Rectangle 104046" o:spid="_x0000_s1104" style="position:absolute;left:7498;top:2969;width:53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w:t>
                      </w:r>
                    </w:p>
                  </w:txbxContent>
                </v:textbox>
              </v:rect>
              <v:rect id="Rectangle 104047" o:spid="_x0000_s1105" style="position:absolute;left:7894;top:2969;width:3015;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0900</w:t>
                      </w:r>
                    </w:p>
                  </w:txbxContent>
                </v:textbox>
              </v:rect>
              <v:rect id="Rectangle 104048" o:spid="_x0000_s1106" style="position:absolute;left:10165;top:2969;width:41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49" o:spid="_x0000_s1107" style="position:absolute;left:10393;top:2969;width:14709;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" filled="f" stroked="f">
                <v:textbox inset="0,0,0,0">
                  <w:txbxContent>
                    <w:p w:rsidR="004712FA" w:rsidRDefault="004712FA">
                      <w:pPr>
                        <w:spacing w:after="160" w:line="259" w:lineRule="auto"/>
                      </w:pPr>
                      <w:r>
                        <w:rPr>
                          <w:rFonts w:ascii="Verdana" w:eastAsia="Verdana" w:hAnsi="Verdana" w:cs="Verdana"/>
                          <w:color w:val="BD945B"/>
                          <w:sz w:val="14"/>
                        </w:rPr>
                        <w:t>rruiza@pediatria.gob.mx</w:t>
                      </w:r>
                    </w:p>
                  </w:txbxContent>
                </v:textbox>
              </v:rect>
              <v:rect id="Rectangle 104050" o:spid="_x0000_s1108" style="position:absolute;left:21461;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 xml:space="preserve"> </w:t>
                      </w:r>
                    </w:p>
                  </w:txbxContent>
                </v:textbox>
              </v:rect>
              <v:rect id="Rectangle 104051" o:spid="_x0000_s1109" style="position:absolute;left:21888;top:2969;width:1274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www.pediatria.gob.m</w:t>
                      </w:r>
                    </w:p>
                  </w:txbxContent>
                </v:textbox>
              </v:rect>
              <v:rect id="Rectangle 104052" o:spid="_x0000_s1110" style="position:absolute;left:31467;top:2969;width:696;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" filled="f" stroked="f">
                <v:textbox inset="0,0,0,0">
                  <w:txbxContent>
                    <w:p w:rsidR="004712FA" w:rsidRDefault="004712FA">
                      <w:pPr>
                        <w:spacing w:after="160" w:line="259" w:lineRule="auto"/>
                      </w:pPr>
                      <w:r>
                        <w:rPr>
                          <w:rFonts w:ascii="Verdana" w:eastAsia="Verdana" w:hAnsi="Verdana" w:cs="Verdana"/>
                          <w:color w:val="BD945B"/>
                          <w:sz w:val="14"/>
                        </w:rPr>
                        <w:t>x</w:t>
                      </w:r>
                    </w:p>
                  </w:txbxContent>
                </v:textbox>
              </v:rect>
              <v:rect id="Rectangle 104053" o:spid="_x0000_s1111" style="position:absolute;left:32007;top:2969;width:41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" filled="f" stroked="f">
                <v:textbox inset="0,0,0,0">
                  <w:txbxContent>
                    <w:p w:rsidR="004712FA" w:rsidRDefault="004712FA">
                      <w:pPr>
                        <w:spacing w:after="160" w:line="259" w:lineRule="auto"/>
                      </w:pPr>
                      <w:r>
                        <w:rPr>
                          <w:rFonts w:ascii="Verdana" w:eastAsia="Verdana" w:hAnsi="Verdana" w:cs="Verdana"/>
                          <w:sz w:val="14"/>
                        </w:rPr>
                        <w:t xml:space="preserve"> </w:t>
                      </w:r>
                    </w:p>
                  </w:txbxContent>
                </v:textbox>
              </v:rect>
              <w10:wrap type="square" anchorx="page" anchory="page"/>
            </v:group>
          </w:pict>
        </mc:Fallback>
      </mc:AlternateContent>
    </w:r>
  </w:p>
  <w:p w:rsidR="004712FA" w:rsidRDefault="004712FA">
    <w:pPr>
      <w:tabs>
        <w:tab w:val="right" w:pos="10010"/>
      </w:tabs>
      <w:spacing w:line="259" w:lineRule="auto"/>
      <w:ind w:right="-33"/>
    </w:pPr>
    <w:r>
      <w:rPr>
        <w:rFonts w:ascii="Verdana" w:eastAsia="Verdana" w:hAnsi="Verdana" w:cs="Verdana"/>
        <w:sz w:val="20"/>
      </w:rPr>
      <w:t xml:space="preserve"> </w:t>
    </w:r>
    <w:r>
      <w:rPr>
        <w:rFonts w:ascii="Verdana" w:eastAsia="Verdana" w:hAnsi="Verdana" w:cs="Verdana"/>
        <w:sz w:val="20"/>
      </w:rPr>
      <w:tab/>
    </w:r>
    <w:r>
      <w:rPr>
        <w:rFonts w:ascii="Verdana" w:eastAsia="Verdana" w:hAnsi="Verdana" w:cs="Verdana"/>
        <w:color w:val="BD945B"/>
        <w:sz w:val="14"/>
      </w:rPr>
      <w:t xml:space="preserve">Página </w:t>
    </w:r>
    <w:r>
      <w:fldChar w:fldCharType="begin"/>
    </w:r>
    <w:r>
      <w:instrText xml:space="preserve"> PAGE   \* MERGEFORMAT </w:instrText>
    </w:r>
    <w:r>
      <w:fldChar w:fldCharType="separate"/>
    </w:r>
    <w:r>
      <w:rPr>
        <w:rFonts w:ascii="Verdana" w:eastAsia="Verdana" w:hAnsi="Verdana" w:cs="Verdana"/>
        <w:color w:val="BD945B"/>
        <w:sz w:val="14"/>
      </w:rPr>
      <w:t>31</w:t>
    </w:r>
    <w:r>
      <w:rPr>
        <w:rFonts w:ascii="Verdana" w:eastAsia="Verdana" w:hAnsi="Verdana" w:cs="Verdana"/>
        <w:color w:val="BD945B"/>
        <w:sz w:val="14"/>
      </w:rPr>
      <w:fldChar w:fldCharType="end"/>
    </w:r>
    <w:r>
      <w:rPr>
        <w:rFonts w:ascii="Verdana" w:eastAsia="Verdana" w:hAnsi="Verdana" w:cs="Verdana"/>
        <w:color w:val="BD945B"/>
        <w:sz w:val="14"/>
      </w:rPr>
      <w:t xml:space="preserve"> de </w:t>
    </w:r>
    <w:fldSimple w:instr=" NUMPAGES   \* MERGEFORMAT ">
      <w:r>
        <w:rPr>
          <w:rFonts w:ascii="Verdana" w:eastAsia="Verdana" w:hAnsi="Verdana" w:cs="Verdana"/>
          <w:color w:val="BD945B"/>
          <w:sz w:val="14"/>
        </w:rPr>
        <w:t>49</w:t>
      </w:r>
    </w:fldSimple>
    <w:r>
      <w:rPr>
        <w:rFonts w:ascii="Verdana" w:eastAsia="Verdana" w:hAnsi="Verdana" w:cs="Verdana"/>
        <w:sz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A8E" w:rsidRDefault="00502A8E" w:rsidP="00786FFA">
    <w:pPr>
      <w:pStyle w:val="Piedepgina"/>
      <w:tabs>
        <w:tab w:val="right" w:pos="9356"/>
      </w:tabs>
      <w:spacing w:line="276" w:lineRule="auto"/>
      <w:ind w:right="26"/>
      <w:jc w:val="right"/>
      <w:rPr>
        <w:rFonts w:ascii="Montserrat Regular" w:hAnsi="Montserrat Regular"/>
        <w:color w:val="BE955B"/>
        <w:sz w:val="14"/>
        <w:szCs w:val="14"/>
      </w:rPr>
    </w:pPr>
  </w:p>
  <w:p w:rsidR="007D57A8" w:rsidRPr="0045463E" w:rsidRDefault="007A7685" w:rsidP="00786FFA">
    <w:pPr>
      <w:pStyle w:val="Piedepgina"/>
      <w:tabs>
        <w:tab w:val="right" w:pos="9356"/>
      </w:tabs>
      <w:spacing w:line="276" w:lineRule="auto"/>
      <w:ind w:right="26"/>
      <w:jc w:val="right"/>
      <w:rPr>
        <w:rFonts w:ascii="Montserrat" w:hAnsi="Montserrat"/>
        <w:b/>
        <w:color w:val="BE955B"/>
        <w:sz w:val="13"/>
        <w:szCs w:val="13"/>
      </w:rPr>
    </w:pPr>
    <w:r w:rsidRPr="0045463E">
      <w:rPr>
        <w:rFonts w:ascii="Montserrat" w:hAnsi="Montserrat"/>
        <w:b/>
        <w:color w:val="BE955B"/>
        <w:sz w:val="13"/>
        <w:szCs w:val="13"/>
      </w:rPr>
      <w:t xml:space="preserve">Página </w:t>
    </w:r>
    <w:r w:rsidRPr="0045463E">
      <w:rPr>
        <w:rFonts w:ascii="Montserrat" w:hAnsi="Montserrat"/>
        <w:b/>
        <w:color w:val="BE955B"/>
        <w:sz w:val="13"/>
        <w:szCs w:val="13"/>
      </w:rPr>
      <w:fldChar w:fldCharType="begin"/>
    </w:r>
    <w:r w:rsidRPr="0045463E">
      <w:rPr>
        <w:rFonts w:ascii="Montserrat" w:hAnsi="Montserrat"/>
        <w:b/>
        <w:color w:val="BE955B"/>
        <w:sz w:val="13"/>
        <w:szCs w:val="13"/>
      </w:rPr>
      <w:instrText>PAGE  \* Arabic  \* MERGEFORMAT</w:instrText>
    </w:r>
    <w:r w:rsidRPr="0045463E">
      <w:rPr>
        <w:rFonts w:ascii="Montserrat" w:hAnsi="Montserrat"/>
        <w:b/>
        <w:color w:val="BE955B"/>
        <w:sz w:val="13"/>
        <w:szCs w:val="13"/>
      </w:rPr>
      <w:fldChar w:fldCharType="separate"/>
    </w:r>
    <w:r w:rsidR="002E6A85" w:rsidRPr="0045463E">
      <w:rPr>
        <w:rFonts w:ascii="Montserrat" w:hAnsi="Montserrat"/>
        <w:b/>
        <w:color w:val="BE955B"/>
        <w:sz w:val="13"/>
        <w:szCs w:val="13"/>
      </w:rPr>
      <w:t>1</w:t>
    </w:r>
    <w:r w:rsidRPr="0045463E">
      <w:rPr>
        <w:rFonts w:ascii="Montserrat" w:hAnsi="Montserrat"/>
        <w:b/>
        <w:color w:val="BE955B"/>
        <w:sz w:val="13"/>
        <w:szCs w:val="13"/>
      </w:rPr>
      <w:fldChar w:fldCharType="end"/>
    </w:r>
    <w:r w:rsidRPr="0045463E">
      <w:rPr>
        <w:rFonts w:ascii="Montserrat" w:hAnsi="Montserrat"/>
        <w:b/>
        <w:color w:val="BE955B"/>
        <w:sz w:val="13"/>
        <w:szCs w:val="13"/>
      </w:rPr>
      <w:t xml:space="preserve"> de </w:t>
    </w:r>
    <w:r w:rsidRPr="0045463E">
      <w:rPr>
        <w:rFonts w:ascii="Montserrat" w:hAnsi="Montserrat"/>
        <w:b/>
        <w:color w:val="BE955B"/>
        <w:sz w:val="13"/>
        <w:szCs w:val="13"/>
      </w:rPr>
      <w:fldChar w:fldCharType="begin"/>
    </w:r>
    <w:r w:rsidRPr="0045463E">
      <w:rPr>
        <w:rFonts w:ascii="Montserrat" w:hAnsi="Montserrat"/>
        <w:b/>
        <w:color w:val="BE955B"/>
        <w:sz w:val="13"/>
        <w:szCs w:val="13"/>
      </w:rPr>
      <w:instrText>NUMPAGES  \* Arabic  \* MERGEFORMAT</w:instrText>
    </w:r>
    <w:r w:rsidRPr="0045463E">
      <w:rPr>
        <w:rFonts w:ascii="Montserrat" w:hAnsi="Montserrat"/>
        <w:b/>
        <w:color w:val="BE955B"/>
        <w:sz w:val="13"/>
        <w:szCs w:val="13"/>
      </w:rPr>
      <w:fldChar w:fldCharType="separate"/>
    </w:r>
    <w:r w:rsidR="002E6A85" w:rsidRPr="0045463E">
      <w:rPr>
        <w:rFonts w:ascii="Montserrat" w:hAnsi="Montserrat"/>
        <w:b/>
        <w:color w:val="BE955B"/>
        <w:sz w:val="13"/>
        <w:szCs w:val="13"/>
      </w:rPr>
      <w:t>1</w:t>
    </w:r>
    <w:r w:rsidRPr="0045463E">
      <w:rPr>
        <w:rFonts w:ascii="Montserrat" w:hAnsi="Montserrat"/>
        <w:b/>
        <w:color w:val="BE955B"/>
        <w:sz w:val="13"/>
        <w:szCs w:val="13"/>
      </w:rPr>
      <w:fldChar w:fldCharType="end"/>
    </w:r>
  </w:p>
  <w:p w:rsidR="007D57A8" w:rsidRPr="0045463E" w:rsidRDefault="007D57A8" w:rsidP="0046427E">
    <w:pPr>
      <w:pStyle w:val="Piedepgina"/>
      <w:tabs>
        <w:tab w:val="right" w:pos="9356"/>
      </w:tabs>
      <w:ind w:right="26"/>
      <w:rPr>
        <w:rFonts w:ascii="Montserrat" w:hAnsi="Montserrat"/>
        <w:b/>
        <w:color w:val="984806"/>
        <w:sz w:val="16"/>
        <w:szCs w:val="16"/>
      </w:rPr>
    </w:pPr>
  </w:p>
  <w:p w:rsidR="005312EB" w:rsidRDefault="005312EB" w:rsidP="005312EB">
    <w:pPr>
      <w:spacing w:line="258" w:lineRule="auto"/>
      <w:jc w:val="both"/>
      <w:textDirection w:val="btLr"/>
      <w:rPr>
        <w:rFonts w:ascii="Montserrat" w:eastAsia="Montserrat" w:hAnsi="Montserrat" w:cs="Montserrat"/>
        <w:b/>
        <w:color w:val="CCAA7D"/>
        <w:sz w:val="13"/>
      </w:rPr>
    </w:pPr>
    <w:r>
      <w:rPr>
        <w:rFonts w:ascii="Montserrat" w:eastAsia="Montserrat" w:hAnsi="Montserrat" w:cs="Montserrat"/>
        <w:b/>
        <w:color w:val="CCAA7D"/>
        <w:sz w:val="13"/>
      </w:rPr>
      <w:t>Insurgentes Sur 3700.C</w:t>
    </w:r>
    <w:r w:rsidRPr="002D7521">
      <w:rPr>
        <w:rFonts w:ascii="Montserrat" w:eastAsia="Montserrat" w:hAnsi="Montserrat" w:cs="Montserrat"/>
        <w:b/>
        <w:color w:val="CCAA7D"/>
        <w:sz w:val="13"/>
      </w:rPr>
      <w:t xml:space="preserve">, Col. </w:t>
    </w:r>
    <w:r>
      <w:rPr>
        <w:rFonts w:ascii="Montserrat" w:eastAsia="Montserrat" w:hAnsi="Montserrat" w:cs="Montserrat"/>
        <w:b/>
        <w:color w:val="CCAA7D"/>
        <w:sz w:val="13"/>
      </w:rPr>
      <w:t>Insurgentes Cuicuilco</w:t>
    </w:r>
    <w:r w:rsidRPr="002D7521">
      <w:rPr>
        <w:rFonts w:ascii="Montserrat" w:eastAsia="Montserrat" w:hAnsi="Montserrat" w:cs="Montserrat"/>
        <w:b/>
        <w:color w:val="CCAA7D"/>
        <w:sz w:val="13"/>
      </w:rPr>
      <w:t xml:space="preserve">, CP. </w:t>
    </w:r>
    <w:r>
      <w:rPr>
        <w:rFonts w:ascii="Montserrat" w:eastAsia="Montserrat" w:hAnsi="Montserrat" w:cs="Montserrat"/>
        <w:b/>
        <w:color w:val="CCAA7D"/>
        <w:sz w:val="13"/>
      </w:rPr>
      <w:t>04530</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Alcaldía Coyoacán</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Ciudad de México</w:t>
    </w:r>
    <w:r w:rsidRPr="002D7521">
      <w:rPr>
        <w:rFonts w:ascii="Montserrat" w:eastAsia="Montserrat" w:hAnsi="Montserrat" w:cs="Montserrat"/>
        <w:b/>
        <w:color w:val="CCAA7D"/>
        <w:sz w:val="13"/>
      </w:rPr>
      <w:t>.</w:t>
    </w:r>
    <w:r>
      <w:rPr>
        <w:rFonts w:ascii="Montserrat" w:eastAsia="Montserrat" w:hAnsi="Montserrat" w:cs="Montserrat"/>
        <w:b/>
        <w:color w:val="CCAA7D"/>
        <w:sz w:val="13"/>
      </w:rPr>
      <w:t xml:space="preserve">  </w:t>
    </w:r>
  </w:p>
  <w:p w:rsidR="005312EB" w:rsidRPr="0045463E" w:rsidRDefault="005312EB" w:rsidP="005312EB">
    <w:pPr>
      <w:pStyle w:val="Piedepgina"/>
      <w:spacing w:line="288" w:lineRule="auto"/>
      <w:rPr>
        <w:rFonts w:ascii="Montserrat" w:eastAsia="Montserrat" w:hAnsi="Montserrat" w:cs="Montserrat"/>
        <w:b/>
        <w:color w:val="CCAA7D"/>
        <w:sz w:val="13"/>
        <w:lang w:val="en-US"/>
      </w:rPr>
    </w:pPr>
    <w:r>
      <w:rPr>
        <w:rFonts w:ascii="Montserrat" w:eastAsia="Montserrat" w:hAnsi="Montserrat" w:cs="Montserrat"/>
        <w:b/>
        <w:color w:val="CCAA7D"/>
        <w:sz w:val="13"/>
      </w:rPr>
      <w:t xml:space="preserve">Tel. 55-1084-0900 </w:t>
    </w:r>
    <w:r w:rsidRPr="004944B7">
      <w:rPr>
        <w:rFonts w:ascii="Montserrat" w:eastAsia="Montserrat" w:hAnsi="Montserrat" w:cs="Montserrat"/>
        <w:b/>
        <w:color w:val="CCAA7D"/>
        <w:sz w:val="13"/>
      </w:rPr>
      <w:t xml:space="preserve">Ext. </w:t>
    </w:r>
    <w:r w:rsidR="004944B7" w:rsidRPr="004944B7">
      <w:rPr>
        <w:rFonts w:ascii="Montserrat" w:eastAsia="Montserrat" w:hAnsi="Montserrat" w:cs="Montserrat"/>
        <w:b/>
        <w:color w:val="CCAA7D"/>
        <w:sz w:val="13"/>
      </w:rPr>
      <w:t>1179</w:t>
    </w:r>
    <w:r w:rsidR="004944B7">
      <w:rPr>
        <w:rFonts w:ascii="Montserrat" w:eastAsia="Montserrat" w:hAnsi="Montserrat" w:cs="Montserrat"/>
        <w:b/>
        <w:color w:val="CCAA7D"/>
        <w:sz w:val="13"/>
      </w:rPr>
      <w:t xml:space="preserve"> </w:t>
    </w:r>
    <w:r w:rsidR="004944B7" w:rsidRPr="004944B7">
      <w:rPr>
        <w:rFonts w:ascii="Montserrat" w:eastAsia="Montserrat" w:hAnsi="Montserrat" w:cs="Montserrat"/>
        <w:b/>
        <w:color w:val="CCAA7D"/>
        <w:sz w:val="13"/>
      </w:rPr>
      <w:t>-----</w:t>
    </w:r>
    <w:r w:rsidR="004944B7">
      <w:rPr>
        <w:rFonts w:ascii="Montserrat" w:eastAsia="Montserrat" w:hAnsi="Montserrat" w:cs="Montserrat"/>
        <w:b/>
        <w:color w:val="CCAA7D"/>
        <w:sz w:val="13"/>
      </w:rPr>
      <w:t xml:space="preserve"> </w:t>
    </w:r>
    <w:proofErr w:type="spellStart"/>
    <w:r w:rsidR="004944B7" w:rsidRPr="004944B7">
      <w:rPr>
        <w:rFonts w:ascii="Montserrat" w:eastAsia="Montserrat" w:hAnsi="Montserrat" w:cs="Montserrat"/>
        <w:b/>
        <w:color w:val="CCAA7D"/>
        <w:sz w:val="13"/>
      </w:rPr>
      <w:t>rruiza</w:t>
    </w:r>
    <w:proofErr w:type="spellEnd"/>
    <w:r w:rsidR="004944B7" w:rsidRPr="004944B7">
      <w:rPr>
        <w:rFonts w:ascii="Montserrat" w:eastAsia="Montserrat" w:hAnsi="Montserrat" w:cs="Montserrat"/>
        <w:b/>
        <w:color w:val="CCAA7D"/>
        <w:sz w:val="13"/>
      </w:rPr>
      <w:t>@</w:t>
    </w:r>
    <w:r w:rsidRPr="0045463E">
      <w:rPr>
        <w:rFonts w:ascii="Montserrat" w:eastAsia="Montserrat" w:hAnsi="Montserrat" w:cs="Montserrat"/>
        <w:b/>
        <w:color w:val="CCAA7D"/>
        <w:sz w:val="13"/>
        <w:lang w:val="en-US"/>
      </w:rPr>
      <w:t>pediatria.gob.mx      www.pediatria.gob.mx</w:t>
    </w:r>
  </w:p>
  <w:p w:rsidR="005312EB" w:rsidRPr="0045463E" w:rsidRDefault="005312EB" w:rsidP="005312EB">
    <w:pPr>
      <w:pStyle w:val="Piedepgina"/>
      <w:spacing w:line="288" w:lineRule="auto"/>
      <w:rPr>
        <w:rFonts w:ascii="Montserrat" w:eastAsia="Montserrat" w:hAnsi="Montserrat" w:cs="Montserrat"/>
        <w:b/>
        <w:color w:val="CCAA7D"/>
        <w:sz w:val="9"/>
        <w:lang w:val="en-US"/>
      </w:rPr>
    </w:pPr>
  </w:p>
  <w:p w:rsidR="005312EB" w:rsidRPr="0045463E" w:rsidRDefault="004712FA" w:rsidP="004712FA">
    <w:pPr>
      <w:pStyle w:val="Piedepgina"/>
      <w:tabs>
        <w:tab w:val="clear" w:pos="4252"/>
        <w:tab w:val="clear" w:pos="8504"/>
        <w:tab w:val="left" w:pos="3018"/>
      </w:tabs>
      <w:spacing w:line="288" w:lineRule="auto"/>
      <w:rPr>
        <w:rFonts w:ascii="Montserrat" w:eastAsia="Montserrat" w:hAnsi="Montserrat" w:cs="Montserrat"/>
        <w:b/>
        <w:color w:val="CCAA7D"/>
        <w:sz w:val="13"/>
        <w:lang w:val="en-US"/>
      </w:rPr>
    </w:pPr>
    <w:r>
      <w:rPr>
        <w:rFonts w:ascii="Montserrat" w:eastAsia="Montserrat" w:hAnsi="Montserrat" w:cs="Montserrat"/>
        <w:b/>
        <w:color w:val="CCAA7D"/>
        <w:sz w:val="13"/>
        <w:lang w:val="en-US"/>
      </w:rPr>
      <w:tab/>
    </w:r>
  </w:p>
  <w:p w:rsidR="00385594" w:rsidRPr="0045463E" w:rsidRDefault="00385594" w:rsidP="00786FFA">
    <w:pPr>
      <w:pStyle w:val="Piedepgina"/>
      <w:tabs>
        <w:tab w:val="center" w:pos="5090"/>
        <w:tab w:val="left" w:pos="8328"/>
        <w:tab w:val="right" w:pos="9923"/>
      </w:tabs>
      <w:ind w:right="26"/>
      <w:jc w:val="center"/>
      <w:rPr>
        <w:rFonts w:ascii="Montserrat Light" w:hAnsi="Montserrat Light"/>
        <w:color w:val="BE955B"/>
        <w:sz w:val="14"/>
        <w:szCs w:val="14"/>
        <w:lang w:val="en-US"/>
      </w:rPr>
    </w:pPr>
  </w:p>
  <w:p w:rsidR="00385594" w:rsidRPr="0045463E" w:rsidRDefault="00385594" w:rsidP="00786FFA">
    <w:pPr>
      <w:pStyle w:val="Piedepgina"/>
      <w:tabs>
        <w:tab w:val="center" w:pos="5090"/>
        <w:tab w:val="left" w:pos="8328"/>
        <w:tab w:val="right" w:pos="9923"/>
      </w:tabs>
      <w:ind w:right="26"/>
      <w:jc w:val="center"/>
      <w:rPr>
        <w:rFonts w:ascii="Montserrat Light" w:hAnsi="Montserrat Light"/>
        <w:color w:val="BE955B"/>
        <w:sz w:val="14"/>
        <w:szCs w:val="14"/>
        <w:lang w:val="en-US"/>
      </w:rPr>
    </w:pPr>
  </w:p>
  <w:p w:rsidR="00385594" w:rsidRPr="0045463E" w:rsidRDefault="00385594" w:rsidP="00786FFA">
    <w:pPr>
      <w:pStyle w:val="Piedepgina"/>
      <w:tabs>
        <w:tab w:val="center" w:pos="5090"/>
        <w:tab w:val="left" w:pos="8328"/>
        <w:tab w:val="right" w:pos="9923"/>
      </w:tabs>
      <w:ind w:right="26"/>
      <w:jc w:val="center"/>
      <w:rPr>
        <w:rFonts w:ascii="Montserrat Light" w:hAnsi="Montserrat Light"/>
        <w:color w:val="BE955B"/>
        <w:sz w:val="14"/>
        <w:szCs w:val="14"/>
        <w:lang w:val="en-US"/>
      </w:rPr>
    </w:pPr>
  </w:p>
  <w:p w:rsidR="00786FFA" w:rsidRPr="0045463E" w:rsidRDefault="00786FFA" w:rsidP="00786FFA">
    <w:pPr>
      <w:pStyle w:val="Piedepgina"/>
      <w:tabs>
        <w:tab w:val="center" w:pos="5090"/>
        <w:tab w:val="left" w:pos="8328"/>
        <w:tab w:val="right" w:pos="9923"/>
      </w:tabs>
      <w:ind w:right="26"/>
      <w:jc w:val="center"/>
      <w:rPr>
        <w:rFonts w:ascii="Montserrat Regular" w:hAnsi="Montserrat Regular"/>
        <w:color w:val="BE955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DB3" w:rsidRDefault="00B50DB3" w:rsidP="00722229">
      <w:r>
        <w:separator/>
      </w:r>
    </w:p>
  </w:footnote>
  <w:footnote w:type="continuationSeparator" w:id="0">
    <w:p w:rsidR="00B50DB3" w:rsidRDefault="00B50DB3" w:rsidP="0072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spacing w:after="21" w:line="259" w:lineRule="auto"/>
      <w:ind w:right="5889"/>
    </w:pPr>
    <w:r>
      <w:rPr>
        <w:noProof/>
      </w:rPr>
      <w:drawing>
        <wp:anchor distT="0" distB="0" distL="114300" distR="114300" simplePos="0" relativeHeight="251668992" behindDoc="0" locked="0" layoutInCell="1" allowOverlap="0" wp14:anchorId="47146F6E" wp14:editId="7603A01B">
          <wp:simplePos x="0" y="0"/>
          <wp:positionH relativeFrom="page">
            <wp:posOffset>717550</wp:posOffset>
          </wp:positionH>
          <wp:positionV relativeFrom="page">
            <wp:posOffset>396291</wp:posOffset>
          </wp:positionV>
          <wp:extent cx="2546985" cy="546684"/>
          <wp:effectExtent l="0" t="0" r="0" b="0"/>
          <wp:wrapSquare wrapText="bothSides"/>
          <wp:docPr id="13"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
                  <a:stretch>
                    <a:fillRect/>
                  </a:stretch>
                </pic:blipFill>
                <pic:spPr>
                  <a:xfrm>
                    <a:off x="0" y="0"/>
                    <a:ext cx="2546985" cy="546684"/>
                  </a:xfrm>
                  <a:prstGeom prst="rect">
                    <a:avLst/>
                  </a:prstGeom>
                </pic:spPr>
              </pic:pic>
            </a:graphicData>
          </a:graphic>
        </wp:anchor>
      </w:drawing>
    </w:r>
    <w:r>
      <w:rPr>
        <w:rFonts w:ascii="Verdana" w:eastAsia="Verdana" w:hAnsi="Verdana" w:cs="Verdana"/>
        <w:sz w:val="20"/>
      </w:rPr>
      <w:t xml:space="preserve"> </w:t>
    </w:r>
  </w:p>
  <w:p w:rsidR="004712FA" w:rsidRDefault="004712FA">
    <w:pPr>
      <w:spacing w:after="467"/>
      <w:ind w:left="110" w:firstLine="374"/>
    </w:pPr>
    <w:r>
      <w:rPr>
        <w:rFonts w:ascii="Verdana" w:eastAsia="Verdana" w:hAnsi="Verdana" w:cs="Verdana"/>
        <w:color w:val="807E83"/>
      </w:rPr>
      <w:t>Instituto Nacional de Pediatría Subdirección de Asuntos Jurídicos</w:t>
    </w:r>
    <w:r>
      <w:rPr>
        <w:rFonts w:ascii="Verdana" w:eastAsia="Verdana" w:hAnsi="Verdana" w:cs="Verdana"/>
      </w:rPr>
      <w:t xml:space="preserve"> </w:t>
    </w:r>
  </w:p>
  <w:p w:rsidR="004712FA" w:rsidRDefault="004712FA">
    <w:pPr>
      <w:spacing w:line="259" w:lineRule="auto"/>
      <w:ind w:left="113"/>
    </w:pPr>
    <w:r>
      <w:rPr>
        <w:rFonts w:ascii="Verdana" w:eastAsia="Verdana" w:hAnsi="Verdana" w:cs="Verdana"/>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spacing w:after="21" w:line="259" w:lineRule="auto"/>
      <w:ind w:right="5889"/>
    </w:pPr>
    <w:r>
      <w:rPr>
        <w:noProof/>
      </w:rPr>
      <w:drawing>
        <wp:anchor distT="0" distB="0" distL="114300" distR="114300" simplePos="0" relativeHeight="251670016" behindDoc="0" locked="0" layoutInCell="1" allowOverlap="0" wp14:anchorId="04222126" wp14:editId="2C5E73AA">
          <wp:simplePos x="0" y="0"/>
          <wp:positionH relativeFrom="page">
            <wp:posOffset>717550</wp:posOffset>
          </wp:positionH>
          <wp:positionV relativeFrom="page">
            <wp:posOffset>396291</wp:posOffset>
          </wp:positionV>
          <wp:extent cx="2546985" cy="546684"/>
          <wp:effectExtent l="0" t="0" r="0" b="0"/>
          <wp:wrapSquare wrapText="bothSides"/>
          <wp:docPr id="13113" name="Picture 13113"/>
          <wp:cNvGraphicFramePr/>
          <a:graphic xmlns:a="http://schemas.openxmlformats.org/drawingml/2006/main">
            <a:graphicData uri="http://schemas.openxmlformats.org/drawingml/2006/picture">
              <pic:pic xmlns:pic="http://schemas.openxmlformats.org/drawingml/2006/picture">
                <pic:nvPicPr>
                  <pic:cNvPr id="13113" name="Picture 13113"/>
                  <pic:cNvPicPr/>
                </pic:nvPicPr>
                <pic:blipFill>
                  <a:blip r:embed="rId1"/>
                  <a:stretch>
                    <a:fillRect/>
                  </a:stretch>
                </pic:blipFill>
                <pic:spPr>
                  <a:xfrm>
                    <a:off x="0" y="0"/>
                    <a:ext cx="2546985" cy="546684"/>
                  </a:xfrm>
                  <a:prstGeom prst="rect">
                    <a:avLst/>
                  </a:prstGeom>
                </pic:spPr>
              </pic:pic>
            </a:graphicData>
          </a:graphic>
        </wp:anchor>
      </w:drawing>
    </w:r>
    <w:r>
      <w:rPr>
        <w:rFonts w:ascii="Verdana" w:eastAsia="Verdana" w:hAnsi="Verdana" w:cs="Verdana"/>
        <w:sz w:val="20"/>
      </w:rPr>
      <w:t xml:space="preserve"> </w:t>
    </w:r>
  </w:p>
  <w:p w:rsidR="004712FA" w:rsidRDefault="004712FA" w:rsidP="0047475A">
    <w:pPr>
      <w:spacing w:after="440"/>
      <w:ind w:left="110" w:firstLine="374"/>
    </w:pPr>
    <w:r>
      <w:rPr>
        <w:rFonts w:ascii="Verdana" w:eastAsia="Verdana" w:hAnsi="Verdana" w:cs="Verdana"/>
        <w:color w:val="807E83"/>
      </w:rPr>
      <w:t>Instituto Nacional de Pediatría Subdirección de Asuntos Jurídicos</w:t>
    </w:r>
    <w:r>
      <w:rPr>
        <w:rFonts w:ascii="Verdana" w:eastAsia="Verdana" w:hAnsi="Verdana" w:cs="Verdan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2FA" w:rsidRDefault="004712FA">
    <w:pPr>
      <w:spacing w:after="21" w:line="259" w:lineRule="auto"/>
      <w:ind w:right="5889"/>
    </w:pPr>
    <w:r>
      <w:rPr>
        <w:noProof/>
      </w:rPr>
      <w:drawing>
        <wp:anchor distT="0" distB="0" distL="114300" distR="114300" simplePos="0" relativeHeight="251671040" behindDoc="0" locked="0" layoutInCell="1" allowOverlap="0" wp14:anchorId="728673F4" wp14:editId="2B1B451D">
          <wp:simplePos x="0" y="0"/>
          <wp:positionH relativeFrom="page">
            <wp:posOffset>717550</wp:posOffset>
          </wp:positionH>
          <wp:positionV relativeFrom="page">
            <wp:posOffset>396291</wp:posOffset>
          </wp:positionV>
          <wp:extent cx="2546985" cy="546684"/>
          <wp:effectExtent l="0" t="0" r="0" b="0"/>
          <wp:wrapSquare wrapText="bothSides"/>
          <wp:docPr id="12198" name="Picture 12198"/>
          <wp:cNvGraphicFramePr/>
          <a:graphic xmlns:a="http://schemas.openxmlformats.org/drawingml/2006/main">
            <a:graphicData uri="http://schemas.openxmlformats.org/drawingml/2006/picture">
              <pic:pic xmlns:pic="http://schemas.openxmlformats.org/drawingml/2006/picture">
                <pic:nvPicPr>
                  <pic:cNvPr id="12198" name="Picture 12198"/>
                  <pic:cNvPicPr/>
                </pic:nvPicPr>
                <pic:blipFill>
                  <a:blip r:embed="rId1"/>
                  <a:stretch>
                    <a:fillRect/>
                  </a:stretch>
                </pic:blipFill>
                <pic:spPr>
                  <a:xfrm>
                    <a:off x="0" y="0"/>
                    <a:ext cx="2546985" cy="546684"/>
                  </a:xfrm>
                  <a:prstGeom prst="rect">
                    <a:avLst/>
                  </a:prstGeom>
                </pic:spPr>
              </pic:pic>
            </a:graphicData>
          </a:graphic>
        </wp:anchor>
      </w:drawing>
    </w:r>
    <w:r>
      <w:rPr>
        <w:rFonts w:ascii="Verdana" w:eastAsia="Verdana" w:hAnsi="Verdana" w:cs="Verdana"/>
        <w:sz w:val="20"/>
      </w:rPr>
      <w:t xml:space="preserve"> </w:t>
    </w:r>
  </w:p>
  <w:p w:rsidR="004712FA" w:rsidRDefault="004712FA">
    <w:pPr>
      <w:spacing w:after="468"/>
      <w:ind w:left="110" w:firstLine="374"/>
    </w:pPr>
    <w:r>
      <w:rPr>
        <w:rFonts w:ascii="Verdana" w:eastAsia="Verdana" w:hAnsi="Verdana" w:cs="Verdana"/>
        <w:color w:val="807E83"/>
      </w:rPr>
      <w:t>Instituto Nacional de Pediatría Subdirección de Asuntos Jurídicos</w:t>
    </w:r>
    <w:r>
      <w:rPr>
        <w:rFonts w:ascii="Verdana" w:eastAsia="Verdana" w:hAnsi="Verdana" w:cs="Verdana"/>
      </w:rPr>
      <w:t xml:space="preserve"> </w:t>
    </w:r>
  </w:p>
  <w:p w:rsidR="004712FA" w:rsidRDefault="004712FA">
    <w:pPr>
      <w:tabs>
        <w:tab w:val="center" w:pos="1709"/>
      </w:tabs>
      <w:spacing w:line="259" w:lineRule="auto"/>
    </w:pPr>
    <w:r>
      <w:rPr>
        <w:rFonts w:ascii="Verdana" w:eastAsia="Verdana" w:hAnsi="Verdana" w:cs="Verdana"/>
      </w:rPr>
      <w:t>•</w:t>
    </w:r>
    <w:r>
      <w:rPr>
        <w:rFonts w:ascii="Arial" w:eastAsia="Arial" w:hAnsi="Arial" w:cs="Arial"/>
      </w:rPr>
      <w:t xml:space="preserve"> </w:t>
    </w:r>
    <w:r>
      <w:rPr>
        <w:rFonts w:ascii="Arial" w:eastAsia="Arial" w:hAnsi="Arial" w:cs="Arial"/>
      </w:rPr>
      <w:tab/>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7A8" w:rsidRPr="004944B7" w:rsidRDefault="00114A69" w:rsidP="00786FFA">
    <w:pPr>
      <w:pStyle w:val="Encabezado"/>
      <w:tabs>
        <w:tab w:val="clear" w:pos="8504"/>
        <w:tab w:val="right" w:pos="8789"/>
      </w:tabs>
      <w:spacing w:line="240" w:lineRule="atLeast"/>
      <w:ind w:right="49"/>
      <w:jc w:val="right"/>
      <w:rPr>
        <w:rFonts w:ascii="Montserrat" w:hAnsi="Montserrat"/>
        <w:b/>
        <w:color w:val="807F83"/>
        <w:sz w:val="22"/>
        <w:szCs w:val="18"/>
      </w:rPr>
    </w:pPr>
    <w:r w:rsidRPr="004944B7">
      <w:rPr>
        <w:rFonts w:ascii="Montserrat" w:hAnsi="Montserrat"/>
        <w:b/>
        <w:noProof/>
        <w:color w:val="807F83"/>
        <w:sz w:val="18"/>
        <w:szCs w:val="18"/>
        <w:lang w:val="es-ES"/>
      </w:rPr>
      <w:drawing>
        <wp:anchor distT="0" distB="0" distL="114300" distR="114300" simplePos="0" relativeHeight="251664896" behindDoc="1" locked="0" layoutInCell="1" allowOverlap="1" wp14:anchorId="3AC04857" wp14:editId="7DA401A0">
          <wp:simplePos x="0" y="0"/>
          <wp:positionH relativeFrom="page">
            <wp:posOffset>-3810</wp:posOffset>
          </wp:positionH>
          <wp:positionV relativeFrom="paragraph">
            <wp:posOffset>-782013</wp:posOffset>
          </wp:positionV>
          <wp:extent cx="7753476" cy="136297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t="1" b="86499"/>
                  <a:stretch/>
                </pic:blipFill>
                <pic:spPr bwMode="auto">
                  <a:xfrm>
                    <a:off x="0" y="0"/>
                    <a:ext cx="7753476" cy="1362973"/>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21EC" w:rsidRPr="004944B7">
      <w:rPr>
        <w:rFonts w:ascii="Montserrat" w:hAnsi="Montserrat"/>
        <w:b/>
        <w:color w:val="807F83"/>
        <w:sz w:val="22"/>
        <w:szCs w:val="18"/>
      </w:rPr>
      <w:t xml:space="preserve">Instituto Nacional de </w:t>
    </w:r>
    <w:r w:rsidR="009134EF" w:rsidRPr="004944B7">
      <w:rPr>
        <w:rFonts w:ascii="Montserrat" w:hAnsi="Montserrat"/>
        <w:b/>
        <w:color w:val="807F83"/>
        <w:sz w:val="22"/>
        <w:szCs w:val="18"/>
      </w:rPr>
      <w:t>Pediatría</w:t>
    </w:r>
  </w:p>
  <w:p w:rsidR="00765762" w:rsidRDefault="00351D91" w:rsidP="00786FFA">
    <w:pPr>
      <w:pStyle w:val="Encabezado"/>
      <w:tabs>
        <w:tab w:val="clear" w:pos="4252"/>
        <w:tab w:val="clear" w:pos="8504"/>
        <w:tab w:val="right" w:pos="6946"/>
        <w:tab w:val="center" w:pos="8505"/>
      </w:tabs>
      <w:spacing w:line="240" w:lineRule="atLeast"/>
      <w:ind w:left="3686" w:right="49"/>
      <w:jc w:val="right"/>
      <w:rPr>
        <w:rFonts w:ascii="Montserrat" w:hAnsi="Montserrat"/>
        <w:b/>
        <w:color w:val="807F83"/>
        <w:sz w:val="22"/>
        <w:szCs w:val="18"/>
      </w:rPr>
    </w:pPr>
    <w:r w:rsidRPr="004944B7">
      <w:rPr>
        <w:rFonts w:ascii="Montserrat" w:hAnsi="Montserrat"/>
        <w:b/>
        <w:color w:val="807F83"/>
        <w:sz w:val="22"/>
        <w:szCs w:val="18"/>
      </w:rPr>
      <w:t xml:space="preserve">Dirección </w:t>
    </w:r>
    <w:r w:rsidR="004944B7" w:rsidRPr="004944B7">
      <w:rPr>
        <w:rFonts w:ascii="Montserrat" w:hAnsi="Montserrat"/>
        <w:b/>
        <w:color w:val="807F83"/>
        <w:sz w:val="22"/>
        <w:szCs w:val="18"/>
      </w:rPr>
      <w:t>General</w:t>
    </w:r>
  </w:p>
  <w:p w:rsidR="004944B7" w:rsidRPr="005312EB" w:rsidRDefault="004944B7" w:rsidP="00786FFA">
    <w:pPr>
      <w:pStyle w:val="Encabezado"/>
      <w:tabs>
        <w:tab w:val="clear" w:pos="4252"/>
        <w:tab w:val="clear" w:pos="8504"/>
        <w:tab w:val="right" w:pos="6946"/>
        <w:tab w:val="center" w:pos="8505"/>
      </w:tabs>
      <w:spacing w:line="240" w:lineRule="atLeast"/>
      <w:ind w:left="3686" w:right="49"/>
      <w:jc w:val="right"/>
      <w:rPr>
        <w:rFonts w:ascii="Montserrat" w:hAnsi="Montserrat"/>
        <w:b/>
        <w:color w:val="807F83"/>
        <w:sz w:val="22"/>
        <w:szCs w:val="18"/>
      </w:rPr>
    </w:pPr>
    <w:r w:rsidRPr="004944B7">
      <w:rPr>
        <w:noProof/>
        <w:lang w:val="es-ES"/>
      </w:rPr>
      <w:drawing>
        <wp:anchor distT="0" distB="0" distL="114300" distR="114300" simplePos="0" relativeHeight="251666944" behindDoc="1" locked="0" layoutInCell="1" allowOverlap="1" wp14:anchorId="6BA10A56" wp14:editId="1C16879F">
          <wp:simplePos x="0" y="0"/>
          <wp:positionH relativeFrom="page">
            <wp:align>right</wp:align>
          </wp:positionH>
          <wp:positionV relativeFrom="paragraph">
            <wp:posOffset>3832225</wp:posOffset>
          </wp:positionV>
          <wp:extent cx="7795895" cy="54324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srcRect t="46483"/>
                  <a:stretch/>
                </pic:blipFill>
                <pic:spPr bwMode="auto">
                  <a:xfrm>
                    <a:off x="0" y="0"/>
                    <a:ext cx="7795895"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color w:val="807F83"/>
        <w:sz w:val="22"/>
        <w:szCs w:val="18"/>
      </w:rPr>
      <w:t xml:space="preserve">Subdirección de Asuntos Jurídicos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E23F7"/>
    <w:multiLevelType w:val="hybridMultilevel"/>
    <w:tmpl w:val="67F21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801FE8"/>
    <w:multiLevelType w:val="hybridMultilevel"/>
    <w:tmpl w:val="95BE06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FE154B"/>
    <w:multiLevelType w:val="hybridMultilevel"/>
    <w:tmpl w:val="3182CFE8"/>
    <w:lvl w:ilvl="0" w:tplc="24D8FA2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5B007A"/>
    <w:multiLevelType w:val="hybridMultilevel"/>
    <w:tmpl w:val="C84C81E4"/>
    <w:lvl w:ilvl="0" w:tplc="7CE874CE">
      <w:start w:val="1"/>
      <w:numFmt w:val="bullet"/>
      <w:lvlText w:val="•"/>
      <w:lvlJc w:val="left"/>
      <w:pPr>
        <w:ind w:left="8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9508C78">
      <w:start w:val="1"/>
      <w:numFmt w:val="bullet"/>
      <w:lvlText w:val="o"/>
      <w:lvlJc w:val="left"/>
      <w:pPr>
        <w:ind w:left="11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9AAC1B0">
      <w:start w:val="1"/>
      <w:numFmt w:val="bullet"/>
      <w:lvlText w:val="▪"/>
      <w:lvlJc w:val="left"/>
      <w:pPr>
        <w:ind w:left="19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60016EA">
      <w:start w:val="1"/>
      <w:numFmt w:val="bullet"/>
      <w:lvlText w:val="•"/>
      <w:lvlJc w:val="left"/>
      <w:pPr>
        <w:ind w:left="26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1B62D72">
      <w:start w:val="1"/>
      <w:numFmt w:val="bullet"/>
      <w:lvlText w:val="o"/>
      <w:lvlJc w:val="left"/>
      <w:pPr>
        <w:ind w:left="335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E84549E">
      <w:start w:val="1"/>
      <w:numFmt w:val="bullet"/>
      <w:lvlText w:val="▪"/>
      <w:lvlJc w:val="left"/>
      <w:pPr>
        <w:ind w:left="407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B5BEA990">
      <w:start w:val="1"/>
      <w:numFmt w:val="bullet"/>
      <w:lvlText w:val="•"/>
      <w:lvlJc w:val="left"/>
      <w:pPr>
        <w:ind w:left="479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0C40F16">
      <w:start w:val="1"/>
      <w:numFmt w:val="bullet"/>
      <w:lvlText w:val="o"/>
      <w:lvlJc w:val="left"/>
      <w:pPr>
        <w:ind w:left="551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862577A">
      <w:start w:val="1"/>
      <w:numFmt w:val="bullet"/>
      <w:lvlText w:val="▪"/>
      <w:lvlJc w:val="left"/>
      <w:pPr>
        <w:ind w:left="6233"/>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EF968B0"/>
    <w:multiLevelType w:val="hybridMultilevel"/>
    <w:tmpl w:val="EE6436B0"/>
    <w:lvl w:ilvl="0" w:tplc="24D8FA2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8"/>
  <w:hyphenationZone w:val="425"/>
  <w:characterSpacingControl w:val="doNotCompress"/>
  <w:hdrShapeDefaults>
    <o:shapedefaults v:ext="edit" spidmax="2049" strokecolor="#fc6">
      <v:stroke color="#fc6" weight="2pt"/>
      <v:shadow on="t" color="black"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63E"/>
    <w:rsid w:val="0001532B"/>
    <w:rsid w:val="00025536"/>
    <w:rsid w:val="00026767"/>
    <w:rsid w:val="00033678"/>
    <w:rsid w:val="0004788B"/>
    <w:rsid w:val="0008326A"/>
    <w:rsid w:val="0009252B"/>
    <w:rsid w:val="00095AF5"/>
    <w:rsid w:val="000A4645"/>
    <w:rsid w:val="000B3EB9"/>
    <w:rsid w:val="000C0613"/>
    <w:rsid w:val="000C4A2F"/>
    <w:rsid w:val="000E63F3"/>
    <w:rsid w:val="000F7661"/>
    <w:rsid w:val="00114A69"/>
    <w:rsid w:val="0014429E"/>
    <w:rsid w:val="00160671"/>
    <w:rsid w:val="00186ED2"/>
    <w:rsid w:val="001B35AE"/>
    <w:rsid w:val="001D25AD"/>
    <w:rsid w:val="001D6995"/>
    <w:rsid w:val="001F22D8"/>
    <w:rsid w:val="00220C80"/>
    <w:rsid w:val="00224D7B"/>
    <w:rsid w:val="002260AE"/>
    <w:rsid w:val="002462FE"/>
    <w:rsid w:val="00250655"/>
    <w:rsid w:val="00253F51"/>
    <w:rsid w:val="00273BA5"/>
    <w:rsid w:val="002B1CDB"/>
    <w:rsid w:val="002E59B2"/>
    <w:rsid w:val="002E6A85"/>
    <w:rsid w:val="0031385A"/>
    <w:rsid w:val="00351D91"/>
    <w:rsid w:val="00385594"/>
    <w:rsid w:val="0039054F"/>
    <w:rsid w:val="003968C4"/>
    <w:rsid w:val="003C50EF"/>
    <w:rsid w:val="003E7B9C"/>
    <w:rsid w:val="00425FBA"/>
    <w:rsid w:val="0042729F"/>
    <w:rsid w:val="0045463E"/>
    <w:rsid w:val="0046427E"/>
    <w:rsid w:val="00465E58"/>
    <w:rsid w:val="004712FA"/>
    <w:rsid w:val="004944B7"/>
    <w:rsid w:val="004C43FB"/>
    <w:rsid w:val="004D05BD"/>
    <w:rsid w:val="004D4DBF"/>
    <w:rsid w:val="004E54A6"/>
    <w:rsid w:val="004F5F98"/>
    <w:rsid w:val="00501F68"/>
    <w:rsid w:val="00502A8E"/>
    <w:rsid w:val="005154D3"/>
    <w:rsid w:val="00525441"/>
    <w:rsid w:val="005312EB"/>
    <w:rsid w:val="005D66DB"/>
    <w:rsid w:val="0066768A"/>
    <w:rsid w:val="006A06DB"/>
    <w:rsid w:val="006B3EE7"/>
    <w:rsid w:val="006C5DAC"/>
    <w:rsid w:val="006E25FB"/>
    <w:rsid w:val="0071222D"/>
    <w:rsid w:val="007218EA"/>
    <w:rsid w:val="00722229"/>
    <w:rsid w:val="00743C15"/>
    <w:rsid w:val="00765762"/>
    <w:rsid w:val="0076579C"/>
    <w:rsid w:val="00772B34"/>
    <w:rsid w:val="0078319E"/>
    <w:rsid w:val="00785150"/>
    <w:rsid w:val="00786FFA"/>
    <w:rsid w:val="00795E22"/>
    <w:rsid w:val="007A7685"/>
    <w:rsid w:val="007D3E55"/>
    <w:rsid w:val="007D57A8"/>
    <w:rsid w:val="0082727D"/>
    <w:rsid w:val="008352E8"/>
    <w:rsid w:val="00846C91"/>
    <w:rsid w:val="008548A5"/>
    <w:rsid w:val="008829B9"/>
    <w:rsid w:val="00892E18"/>
    <w:rsid w:val="008A2B91"/>
    <w:rsid w:val="0091130D"/>
    <w:rsid w:val="009134EF"/>
    <w:rsid w:val="0097397D"/>
    <w:rsid w:val="009A21EC"/>
    <w:rsid w:val="009A5C50"/>
    <w:rsid w:val="009B5E58"/>
    <w:rsid w:val="009C6BC3"/>
    <w:rsid w:val="00A04BDA"/>
    <w:rsid w:val="00A35F9F"/>
    <w:rsid w:val="00A45EA4"/>
    <w:rsid w:val="00A66ED0"/>
    <w:rsid w:val="00A67C0A"/>
    <w:rsid w:val="00A82A40"/>
    <w:rsid w:val="00AA73B5"/>
    <w:rsid w:val="00AC5A7B"/>
    <w:rsid w:val="00AC5E03"/>
    <w:rsid w:val="00AE156D"/>
    <w:rsid w:val="00AF2DA0"/>
    <w:rsid w:val="00B364F3"/>
    <w:rsid w:val="00B50DB3"/>
    <w:rsid w:val="00B81A4E"/>
    <w:rsid w:val="00B8554D"/>
    <w:rsid w:val="00B85AE5"/>
    <w:rsid w:val="00BA78BD"/>
    <w:rsid w:val="00BB7B9B"/>
    <w:rsid w:val="00C240F8"/>
    <w:rsid w:val="00C3732C"/>
    <w:rsid w:val="00C40C4A"/>
    <w:rsid w:val="00C76B42"/>
    <w:rsid w:val="00C77F77"/>
    <w:rsid w:val="00C90632"/>
    <w:rsid w:val="00CA523B"/>
    <w:rsid w:val="00CD5CD8"/>
    <w:rsid w:val="00D016FF"/>
    <w:rsid w:val="00D17733"/>
    <w:rsid w:val="00D20F3D"/>
    <w:rsid w:val="00D26FEC"/>
    <w:rsid w:val="00D60DEC"/>
    <w:rsid w:val="00D7308F"/>
    <w:rsid w:val="00D82B73"/>
    <w:rsid w:val="00DA051C"/>
    <w:rsid w:val="00DA0AD8"/>
    <w:rsid w:val="00DA50CB"/>
    <w:rsid w:val="00DD31A3"/>
    <w:rsid w:val="00DE722E"/>
    <w:rsid w:val="00E002C2"/>
    <w:rsid w:val="00E054B8"/>
    <w:rsid w:val="00E251C8"/>
    <w:rsid w:val="00E254B0"/>
    <w:rsid w:val="00E32DEC"/>
    <w:rsid w:val="00E478D0"/>
    <w:rsid w:val="00E47FEA"/>
    <w:rsid w:val="00EB502B"/>
    <w:rsid w:val="00EF2C0A"/>
    <w:rsid w:val="00EF783E"/>
    <w:rsid w:val="00F021BE"/>
    <w:rsid w:val="00F14B66"/>
    <w:rsid w:val="00F21798"/>
    <w:rsid w:val="00F4001F"/>
    <w:rsid w:val="00F717D2"/>
    <w:rsid w:val="00F81CA2"/>
    <w:rsid w:val="00FB628C"/>
    <w:rsid w:val="00FF57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color="black" opacity="24903f" origin=",.5" offset="0,.55556mm"/>
    </o:shapedefaults>
    <o:shapelayout v:ext="edit">
      <o:idmap v:ext="edit" data="1"/>
    </o:shapelayout>
  </w:shapeDefaults>
  <w:decimalSymbol w:val="."/>
  <w:listSeparator w:val=","/>
  <w14:docId w14:val="30A0C72B"/>
  <w14:defaultImageDpi w14:val="300"/>
  <w15:docId w15:val="{6155162B-5711-4443-8A1E-EC83F881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AF2DA0"/>
    <w:rPr>
      <w:color w:val="0000FF"/>
      <w:u w:val="single"/>
    </w:rPr>
  </w:style>
  <w:style w:type="table" w:styleId="Tablaconcuadrcula">
    <w:name w:val="Table Grid"/>
    <w:basedOn w:val="Tablanormal"/>
    <w:uiPriority w:val="59"/>
    <w:rsid w:val="0042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85150"/>
    <w:rPr>
      <w:color w:val="605E5C"/>
      <w:shd w:val="clear" w:color="auto" w:fill="E1DFDD"/>
    </w:rPr>
  </w:style>
  <w:style w:type="paragraph" w:styleId="Prrafodelista">
    <w:name w:val="List Paragraph"/>
    <w:basedOn w:val="Normal"/>
    <w:uiPriority w:val="72"/>
    <w:qFormat/>
    <w:rsid w:val="00F21798"/>
    <w:pPr>
      <w:ind w:left="720"/>
      <w:contextualSpacing/>
    </w:pPr>
  </w:style>
  <w:style w:type="character" w:styleId="Mencinsinresolver">
    <w:name w:val="Unresolved Mention"/>
    <w:basedOn w:val="Fuentedeprrafopredeter"/>
    <w:uiPriority w:val="99"/>
    <w:semiHidden/>
    <w:unhideWhenUsed/>
    <w:rsid w:val="00385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68250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269AMENESESH\Desktop\2024%20Plantilla%20Oficio%20DG.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 Plantilla Oficio DG.dotx</Template>
  <TotalTime>2</TotalTime>
  <Pages>47</Pages>
  <Words>7821</Words>
  <Characters>43019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50739</CharactersWithSpaces>
  <SharedDoc>false</SharedDoc>
  <HLinks>
    <vt:vector size="6" baseType="variant">
      <vt:variant>
        <vt:i4>1310826</vt:i4>
      </vt:variant>
      <vt:variant>
        <vt:i4>0</vt:i4>
      </vt:variant>
      <vt:variant>
        <vt:i4>0</vt:i4>
      </vt:variant>
      <vt:variant>
        <vt:i4>5</vt:i4>
      </vt:variant>
      <vt:variant>
        <vt:lpwstr>https://drive.google.com/open?id=1BlBbpJx_DkQvEi8HVNV41HMqm1Tk5g2u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15269AMENESESH</dc:creator>
  <cp:lastModifiedBy>14674JGABINOG@INP.SALUD</cp:lastModifiedBy>
  <cp:revision>3</cp:revision>
  <cp:lastPrinted>2019-01-23T19:21:00Z</cp:lastPrinted>
  <dcterms:created xsi:type="dcterms:W3CDTF">2024-05-03T23:22:00Z</dcterms:created>
  <dcterms:modified xsi:type="dcterms:W3CDTF">2024-05-03T23:23:00Z</dcterms:modified>
</cp:coreProperties>
</file>